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0C7945B2" w14:textId="77777777" w:rsidR="00AC7BFD" w:rsidRDefault="00812D5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0B489E" wp14:editId="36EDB0D0">
                <wp:simplePos x="0" y="0"/>
                <wp:positionH relativeFrom="page">
                  <wp:posOffset>371475</wp:posOffset>
                </wp:positionH>
                <wp:positionV relativeFrom="page">
                  <wp:posOffset>257175</wp:posOffset>
                </wp:positionV>
                <wp:extent cx="2774315" cy="3314700"/>
                <wp:effectExtent l="0" t="0" r="6985" b="0"/>
                <wp:wrapNone/>
                <wp:docPr id="38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C0A13" w14:textId="77777777" w:rsidR="00A428BE" w:rsidRPr="007772A7" w:rsidRDefault="00A428BE" w:rsidP="00A428BE">
                            <w:pPr>
                              <w:rPr>
                                <w:color w:val="948A54" w:themeColor="background2" w:themeShade="80"/>
                                <w:sz w:val="36"/>
                                <w:szCs w:val="36"/>
                              </w:rPr>
                            </w:pPr>
                          </w:p>
                          <w:p w14:paraId="4F4B4DFF" w14:textId="77777777" w:rsidR="008D1097" w:rsidRPr="00E7504B" w:rsidRDefault="0071380D" w:rsidP="00A428BE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E7504B"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14:paraId="16FC1A56" w14:textId="77777777" w:rsidR="007772A7" w:rsidRPr="00E7504B" w:rsidRDefault="007772A7" w:rsidP="00A428BE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608B21E4" w14:textId="77777777" w:rsidR="003B7640" w:rsidRDefault="00351F1B" w:rsidP="00351F1B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>The preservation of the Strong family’s farm in order to</w:t>
                            </w:r>
                            <w:r w:rsidR="00F85110"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provide a historic</w:t>
                            </w:r>
                            <w:r w:rsidR="00A428BE" w:rsidRPr="00E7504B"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agricultural education center where children, individuals, families and community groups can </w:t>
                            </w:r>
                            <w:r w:rsidR="00F85110"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>experience an authentic</w:t>
                            </w:r>
                            <w:r w:rsidR="00A428BE" w:rsidRPr="00E7504B"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farm environment.</w:t>
                            </w:r>
                          </w:p>
                          <w:p w14:paraId="54A02110" w14:textId="77777777" w:rsidR="003B7640" w:rsidRDefault="003B7640" w:rsidP="003B7640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1E21389C" w14:textId="77777777" w:rsidR="003B7640" w:rsidRDefault="003B7640" w:rsidP="003B7640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7B856B52" w14:textId="77777777" w:rsidR="003B7640" w:rsidRDefault="003B7640" w:rsidP="003B7640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>SUPPORT YOUR</w:t>
                            </w:r>
                          </w:p>
                          <w:p w14:paraId="487320E6" w14:textId="77777777" w:rsidR="003B7640" w:rsidRPr="003B7640" w:rsidRDefault="003B7640" w:rsidP="003B7640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  <w:t>COMMUNITY FARM!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B48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9.25pt;margin-top:20.25pt;width:218.45pt;height:261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" filled="f" stroked="f">
                <v:textbox inset="0,0,0,0">
                  <w:txbxContent>
                    <w:p w14:paraId="59EC0A13" w14:textId="77777777" w:rsidR="00A428BE" w:rsidRPr="007772A7" w:rsidRDefault="00A428BE" w:rsidP="00A428BE">
                      <w:pPr>
                        <w:rPr>
                          <w:color w:val="948A54" w:themeColor="background2" w:themeShade="80"/>
                          <w:sz w:val="36"/>
                          <w:szCs w:val="36"/>
                        </w:rPr>
                      </w:pPr>
                    </w:p>
                    <w:p w14:paraId="4F4B4DFF" w14:textId="77777777" w:rsidR="008D1097" w:rsidRPr="00E7504B" w:rsidRDefault="0071380D" w:rsidP="00A428BE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E7504B"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>OUR MISSION:</w:t>
                      </w:r>
                    </w:p>
                    <w:p w14:paraId="16FC1A56" w14:textId="77777777" w:rsidR="007772A7" w:rsidRPr="00E7504B" w:rsidRDefault="007772A7" w:rsidP="00A428BE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  <w:p w14:paraId="608B21E4" w14:textId="77777777" w:rsidR="003B7640" w:rsidRDefault="00351F1B" w:rsidP="00351F1B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>The preservation of the Strong family’s farm in order to</w:t>
                      </w:r>
                      <w:r w:rsidR="00F85110"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 xml:space="preserve"> provide a historic</w:t>
                      </w:r>
                      <w:r w:rsidR="00A428BE" w:rsidRPr="00E7504B"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 xml:space="preserve"> agricultural education center where children, individuals, families and community groups can </w:t>
                      </w:r>
                      <w:r w:rsidR="00F85110"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>experience an authentic</w:t>
                      </w:r>
                      <w:r w:rsidR="00A428BE" w:rsidRPr="00E7504B"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 xml:space="preserve"> farm environment.</w:t>
                      </w:r>
                    </w:p>
                    <w:p w14:paraId="54A02110" w14:textId="77777777" w:rsidR="003B7640" w:rsidRDefault="003B7640" w:rsidP="003B7640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1E21389C" w14:textId="77777777" w:rsidR="003B7640" w:rsidRDefault="003B7640" w:rsidP="003B7640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  <w:p w14:paraId="7B856B52" w14:textId="77777777" w:rsidR="003B7640" w:rsidRDefault="003B7640" w:rsidP="003B7640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>SUPPORT YOUR</w:t>
                      </w:r>
                    </w:p>
                    <w:p w14:paraId="487320E6" w14:textId="77777777" w:rsidR="003B7640" w:rsidRPr="003B7640" w:rsidRDefault="003B7640" w:rsidP="003B7640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</w:rPr>
                        <w:t>COMMUNITY FARM!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4E61D" wp14:editId="6C1CDC78">
                <wp:simplePos x="0" y="0"/>
                <wp:positionH relativeFrom="page">
                  <wp:posOffset>6724650</wp:posOffset>
                </wp:positionH>
                <wp:positionV relativeFrom="page">
                  <wp:posOffset>260350</wp:posOffset>
                </wp:positionV>
                <wp:extent cx="3164840" cy="4340225"/>
                <wp:effectExtent l="0" t="3175" r="0" b="0"/>
                <wp:wrapNone/>
                <wp:docPr id="38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434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0DA0" w14:textId="6BBAA3FE" w:rsidR="00A31288" w:rsidRPr="00965FC5" w:rsidRDefault="003D4157" w:rsidP="00965FC5">
                            <w:pPr>
                              <w:pStyle w:val="Contact"/>
                              <w:jc w:val="center"/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3D4157">
                              <w:rPr>
                                <w:b/>
                                <w:noProof/>
                                <w:color w:val="943634" w:themeColor="accent2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4D09CCD" wp14:editId="021C6C79">
                                  <wp:extent cx="914400" cy="64770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Twtblk2kBzgmH4uhu7_OVTre6ZhaOJ8fIqecQFuTE7gIrzHEF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4157">
                              <w:rPr>
                                <w:b/>
                                <w:noProof/>
                                <w:color w:val="943634" w:themeColor="accent2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77A0526" wp14:editId="3F243635">
                                  <wp:extent cx="914400" cy="6477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Twtblk2kBzgmH4uhu7_OVTre6ZhaOJ8fIqecQFuTE7gIrzHEF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4157">
                              <w:rPr>
                                <w:b/>
                                <w:noProof/>
                                <w:color w:val="943634" w:themeColor="accent2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B4070F5" wp14:editId="223A61D0">
                                  <wp:extent cx="914400" cy="6477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Twtblk2kBzgmH4uhu7_OVTre6ZhaOJ8fIqecQFuTE7gIrzHEF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FB9B46" w14:textId="77777777" w:rsidR="00E60E28" w:rsidRPr="00A428BE" w:rsidRDefault="00E60E28" w:rsidP="00E60E28">
                            <w:pPr>
                              <w:pStyle w:val="Contact"/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5280B8B3" w14:textId="77777777" w:rsidR="00EC5293" w:rsidRDefault="003D67D9" w:rsidP="003D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73750" wp14:editId="36EC69A5">
                                  <wp:extent cx="2752820" cy="1894959"/>
                                  <wp:effectExtent l="0" t="0" r="4445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820" cy="1894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331FFF" w14:textId="205AB68A" w:rsidR="00965FC5" w:rsidRDefault="00965FC5" w:rsidP="003D67D9">
                            <w:pPr>
                              <w:jc w:val="center"/>
                            </w:pPr>
                            <w:r>
                              <w:t>AND</w:t>
                            </w:r>
                          </w:p>
                          <w:p w14:paraId="286B12DD" w14:textId="225A21B8" w:rsidR="00965FC5" w:rsidRDefault="00965FC5" w:rsidP="003D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CC4DE2" wp14:editId="1E3B8F54">
                                  <wp:extent cx="1044440" cy="1082040"/>
                                  <wp:effectExtent l="0" t="0" r="3810" b="3810"/>
                                  <wp:docPr id="5" name="Picture 5" descr="4-H Clover Emblem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4-H Clover Emblem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462" cy="1087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0161F" w14:textId="3D81256B" w:rsidR="00965FC5" w:rsidRDefault="00965FC5" w:rsidP="003D67D9">
                            <w:pPr>
                              <w:jc w:val="center"/>
                            </w:pPr>
                            <w:r>
                              <w:t>HOP-A-LONG 4-H CLUB</w:t>
                            </w:r>
                          </w:p>
                          <w:p w14:paraId="67E2A10F" w14:textId="6EB3F673" w:rsidR="00965FC5" w:rsidRDefault="00965FC5" w:rsidP="003D67D9">
                            <w:pPr>
                              <w:jc w:val="center"/>
                            </w:pPr>
                          </w:p>
                          <w:p w14:paraId="128FD051" w14:textId="77777777" w:rsidR="00965FC5" w:rsidRPr="00EC5293" w:rsidRDefault="00965FC5" w:rsidP="003D67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4E61D" id="Text Box 291" o:spid="_x0000_s1027" type="#_x0000_t202" style="position:absolute;margin-left:529.5pt;margin-top:20.5pt;width:249.2pt;height:3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" stroked="f">
                <v:textbox>
                  <w:txbxContent>
                    <w:p w14:paraId="58340DA0" w14:textId="6BBAA3FE" w:rsidR="00A31288" w:rsidRPr="00965FC5" w:rsidRDefault="003D4157" w:rsidP="00965FC5">
                      <w:pPr>
                        <w:pStyle w:val="Contact"/>
                        <w:jc w:val="center"/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3D4157">
                        <w:rPr>
                          <w:b/>
                          <w:noProof/>
                          <w:color w:val="943634" w:themeColor="accent2" w:themeShade="BF"/>
                          <w:sz w:val="40"/>
                          <w:szCs w:val="40"/>
                        </w:rPr>
                        <w:drawing>
                          <wp:inline distT="0" distB="0" distL="0" distR="0" wp14:anchorId="74D09CCD" wp14:editId="021C6C79">
                            <wp:extent cx="914400" cy="647700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Twtblk2kBzgmH4uhu7_OVTre6ZhaOJ8fIqecQFuTE7gIrzHEF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4157">
                        <w:rPr>
                          <w:b/>
                          <w:noProof/>
                          <w:color w:val="943634" w:themeColor="accent2" w:themeShade="BF"/>
                          <w:sz w:val="40"/>
                          <w:szCs w:val="40"/>
                        </w:rPr>
                        <w:drawing>
                          <wp:inline distT="0" distB="0" distL="0" distR="0" wp14:anchorId="177A0526" wp14:editId="3F243635">
                            <wp:extent cx="914400" cy="6477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Twtblk2kBzgmH4uhu7_OVTre6ZhaOJ8fIqecQFuTE7gIrzHEF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4157">
                        <w:rPr>
                          <w:b/>
                          <w:noProof/>
                          <w:color w:val="943634" w:themeColor="accent2" w:themeShade="BF"/>
                          <w:sz w:val="40"/>
                          <w:szCs w:val="40"/>
                        </w:rPr>
                        <w:drawing>
                          <wp:inline distT="0" distB="0" distL="0" distR="0" wp14:anchorId="6B4070F5" wp14:editId="223A61D0">
                            <wp:extent cx="914400" cy="6477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Twtblk2kBzgmH4uhu7_OVTre6ZhaOJ8fIqecQFuTE7gIrzHEF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FB9B46" w14:textId="77777777" w:rsidR="00E60E28" w:rsidRPr="00A428BE" w:rsidRDefault="00E60E28" w:rsidP="00E60E28">
                      <w:pPr>
                        <w:pStyle w:val="Contact"/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</w:p>
                    <w:p w14:paraId="5280B8B3" w14:textId="77777777" w:rsidR="00EC5293" w:rsidRDefault="003D67D9" w:rsidP="003D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C73750" wp14:editId="36EC69A5">
                            <wp:extent cx="2752820" cy="1894959"/>
                            <wp:effectExtent l="0" t="0" r="4445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820" cy="1894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331FFF" w14:textId="205AB68A" w:rsidR="00965FC5" w:rsidRDefault="00965FC5" w:rsidP="003D67D9">
                      <w:pPr>
                        <w:jc w:val="center"/>
                      </w:pPr>
                      <w:r>
                        <w:t>AND</w:t>
                      </w:r>
                    </w:p>
                    <w:p w14:paraId="286B12DD" w14:textId="225A21B8" w:rsidR="00965FC5" w:rsidRDefault="00965FC5" w:rsidP="003D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CC4DE2" wp14:editId="1E3B8F54">
                            <wp:extent cx="1044440" cy="1082040"/>
                            <wp:effectExtent l="0" t="0" r="3810" b="3810"/>
                            <wp:docPr id="5" name="Picture 5" descr="4-H Clover Emblem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4-H Clover Emblem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462" cy="1087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0161F" w14:textId="3D81256B" w:rsidR="00965FC5" w:rsidRDefault="00965FC5" w:rsidP="003D67D9">
                      <w:pPr>
                        <w:jc w:val="center"/>
                      </w:pPr>
                      <w:r>
                        <w:t>HOP-A-LONG 4-H CLUB</w:t>
                      </w:r>
                    </w:p>
                    <w:p w14:paraId="67E2A10F" w14:textId="6EB3F673" w:rsidR="00965FC5" w:rsidRDefault="00965FC5" w:rsidP="003D67D9">
                      <w:pPr>
                        <w:jc w:val="center"/>
                      </w:pPr>
                    </w:p>
                    <w:p w14:paraId="128FD051" w14:textId="77777777" w:rsidR="00965FC5" w:rsidRPr="00EC5293" w:rsidRDefault="00965FC5" w:rsidP="003D67D9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A42E40D" wp14:editId="63339552">
                <wp:simplePos x="0" y="0"/>
                <wp:positionH relativeFrom="page">
                  <wp:posOffset>7038975</wp:posOffset>
                </wp:positionH>
                <wp:positionV relativeFrom="page">
                  <wp:posOffset>1190625</wp:posOffset>
                </wp:positionV>
                <wp:extent cx="2606040" cy="383540"/>
                <wp:effectExtent l="0" t="0" r="3810" b="2540"/>
                <wp:wrapNone/>
                <wp:docPr id="38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CCB26" w14:textId="77777777" w:rsidR="00AC7BFD" w:rsidRPr="0098160E" w:rsidRDefault="00AC7BFD" w:rsidP="009504CC">
                            <w:pPr>
                              <w:pStyle w:val="Masthead"/>
                              <w:jc w:val="left"/>
                              <w:rPr>
                                <w:color w:val="4F6228" w:themeColor="accent3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E40D" id="Text Box 40" o:spid="_x0000_s1028" type="#_x0000_t202" style="position:absolute;margin-left:554.25pt;margin-top:93.75pt;width:205.2pt;height:30.2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" filled="f" stroked="f" strokeweight="0">
                <v:textbox style="mso-fit-shape-to-text:t" inset="0,0,0,0">
                  <w:txbxContent>
                    <w:p w14:paraId="75BCCB26" w14:textId="77777777" w:rsidR="00AC7BFD" w:rsidRPr="0098160E" w:rsidRDefault="00AC7BFD" w:rsidP="009504CC">
                      <w:pPr>
                        <w:pStyle w:val="Masthead"/>
                        <w:jc w:val="left"/>
                        <w:rPr>
                          <w:color w:val="4F6228" w:themeColor="accent3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CF45962" wp14:editId="5515E256">
                <wp:simplePos x="0" y="0"/>
                <wp:positionH relativeFrom="page">
                  <wp:posOffset>524510</wp:posOffset>
                </wp:positionH>
                <wp:positionV relativeFrom="page">
                  <wp:posOffset>469900</wp:posOffset>
                </wp:positionV>
                <wp:extent cx="2447290" cy="495300"/>
                <wp:effectExtent l="635" t="3175" r="0" b="0"/>
                <wp:wrapNone/>
                <wp:docPr id="38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0C4F3" w14:textId="77777777" w:rsidR="00AC7BFD" w:rsidRPr="00A428BE" w:rsidRDefault="00AC7BFD" w:rsidP="00A428BE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45962" id="Text Box 12" o:spid="_x0000_s1029" type="#_x0000_t202" style="position:absolute;margin-left:41.3pt;margin-top:37pt;width:192.7pt;height:39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" filled="f" stroked="f" strokeweight="0">
                <v:textbox inset="0,0,0,0">
                  <w:txbxContent>
                    <w:p w14:paraId="7FF0C4F3" w14:textId="77777777" w:rsidR="00AC7BFD" w:rsidRPr="00A428BE" w:rsidRDefault="00AC7BFD" w:rsidP="00A428BE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98DFFF" wp14:editId="5AD622E9">
                <wp:simplePos x="0" y="0"/>
                <wp:positionH relativeFrom="page">
                  <wp:posOffset>5309235</wp:posOffset>
                </wp:positionH>
                <wp:positionV relativeFrom="page">
                  <wp:posOffset>457200</wp:posOffset>
                </wp:positionV>
                <wp:extent cx="807085" cy="2103120"/>
                <wp:effectExtent l="3810" t="0" r="635" b="1905"/>
                <wp:wrapNone/>
                <wp:docPr id="38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1CEE9" w14:textId="77777777" w:rsidR="00AC7BFD" w:rsidRPr="00D04386" w:rsidRDefault="00566448" w:rsidP="00D04386">
                            <w:pPr>
                              <w:pStyle w:val="Address1"/>
                              <w:rPr>
                                <w:color w:val="984806" w:themeColor="accent6" w:themeShade="80"/>
                              </w:rPr>
                            </w:pPr>
                            <w:r w:rsidRPr="00D04386">
                              <w:rPr>
                                <w:color w:val="984806" w:themeColor="accent6" w:themeShade="80"/>
                              </w:rPr>
                              <w:t>Strong Family Farm</w:t>
                            </w:r>
                          </w:p>
                          <w:p w14:paraId="28FBA74C" w14:textId="77777777" w:rsidR="00AC7BFD" w:rsidRDefault="00566448" w:rsidP="00D04386">
                            <w:pPr>
                              <w:pStyle w:val="Address1"/>
                            </w:pPr>
                            <w:r>
                              <w:t>274 West Street</w:t>
                            </w:r>
                          </w:p>
                          <w:p w14:paraId="594DE29A" w14:textId="77777777" w:rsidR="00AC7BFD" w:rsidRDefault="00566448" w:rsidP="00D04386">
                            <w:pPr>
                              <w:pStyle w:val="Address1"/>
                            </w:pPr>
                            <w:r>
                              <w:t>Vernon, CT   06066</w:t>
                            </w:r>
                          </w:p>
                          <w:p w14:paraId="1BFB1F8A" w14:textId="77777777" w:rsidR="00AC7BFD" w:rsidRDefault="00AC7BFD" w:rsidP="00D04386">
                            <w:pPr>
                              <w:pStyle w:val="Address1"/>
                            </w:pPr>
                          </w:p>
                          <w:p w14:paraId="0BF5B2B3" w14:textId="77777777" w:rsidR="00AC7BFD" w:rsidRDefault="00AC7BFD">
                            <w:pPr>
                              <w:pStyle w:val="AddressCorrection"/>
                            </w:pPr>
                            <w:r>
                              <w:t>Address Correction Required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8DFFF" id="Text Box 275" o:spid="_x0000_s1030" type="#_x0000_t202" style="position:absolute;margin-left:418.05pt;margin-top:36pt;width:63.55pt;height:165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" filled="f" stroked="f">
                <v:textbox style="layout-flow:vertical;mso-fit-shape-to-text:t" inset="0,0,0,0">
                  <w:txbxContent>
                    <w:p w14:paraId="41D1CEE9" w14:textId="77777777" w:rsidR="00AC7BFD" w:rsidRPr="00D04386" w:rsidRDefault="00566448" w:rsidP="00D04386">
                      <w:pPr>
                        <w:pStyle w:val="Address1"/>
                        <w:rPr>
                          <w:color w:val="984806" w:themeColor="accent6" w:themeShade="80"/>
                        </w:rPr>
                      </w:pPr>
                      <w:r w:rsidRPr="00D04386">
                        <w:rPr>
                          <w:color w:val="984806" w:themeColor="accent6" w:themeShade="80"/>
                        </w:rPr>
                        <w:t>Strong Family Farm</w:t>
                      </w:r>
                    </w:p>
                    <w:p w14:paraId="28FBA74C" w14:textId="77777777" w:rsidR="00AC7BFD" w:rsidRDefault="00566448" w:rsidP="00D04386">
                      <w:pPr>
                        <w:pStyle w:val="Address1"/>
                      </w:pPr>
                      <w:r>
                        <w:t>274 West Street</w:t>
                      </w:r>
                    </w:p>
                    <w:p w14:paraId="594DE29A" w14:textId="77777777" w:rsidR="00AC7BFD" w:rsidRDefault="00566448" w:rsidP="00D04386">
                      <w:pPr>
                        <w:pStyle w:val="Address1"/>
                      </w:pPr>
                      <w:r>
                        <w:t>Vernon, CT   06066</w:t>
                      </w:r>
                    </w:p>
                    <w:p w14:paraId="1BFB1F8A" w14:textId="77777777" w:rsidR="00AC7BFD" w:rsidRDefault="00AC7BFD" w:rsidP="00D04386">
                      <w:pPr>
                        <w:pStyle w:val="Address1"/>
                      </w:pPr>
                    </w:p>
                    <w:p w14:paraId="0BF5B2B3" w14:textId="77777777" w:rsidR="00AC7BFD" w:rsidRDefault="00AC7BFD">
                      <w:pPr>
                        <w:pStyle w:val="AddressCorrection"/>
                      </w:pPr>
                      <w:r>
                        <w:t>Address Correction Required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738838" w14:textId="77777777" w:rsidR="00AC7BFD" w:rsidRDefault="00D04386" w:rsidP="00D04386">
      <w:pPr>
        <w:tabs>
          <w:tab w:val="left" w:pos="9048"/>
        </w:tabs>
      </w:pPr>
      <w:r>
        <w:tab/>
      </w:r>
    </w:p>
    <w:p w14:paraId="223D9BEB" w14:textId="77777777" w:rsidR="00AC7BFD" w:rsidRDefault="00AC7BFD"/>
    <w:p w14:paraId="30935C77" w14:textId="77777777" w:rsidR="00AC7BFD" w:rsidRDefault="00AC7BFD"/>
    <w:p w14:paraId="204F0FC2" w14:textId="77777777" w:rsidR="00AC7BFD" w:rsidRDefault="00AC7BFD"/>
    <w:p w14:paraId="141C46BE" w14:textId="77777777" w:rsidR="00AC7BFD" w:rsidRDefault="00812D5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062659" wp14:editId="5AFA1F23">
                <wp:simplePos x="0" y="0"/>
                <wp:positionH relativeFrom="page">
                  <wp:posOffset>7675245</wp:posOffset>
                </wp:positionH>
                <wp:positionV relativeFrom="page">
                  <wp:posOffset>2161540</wp:posOffset>
                </wp:positionV>
                <wp:extent cx="1332865" cy="227965"/>
                <wp:effectExtent l="0" t="0" r="2540" b="1270"/>
                <wp:wrapNone/>
                <wp:docPr id="38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3BACD" w14:textId="77777777" w:rsidR="00AC7BFD" w:rsidRDefault="00AC7BFD" w:rsidP="00A31288">
                            <w:pPr>
                              <w:pStyle w:val="OrgName1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62659" id="Text Box 41" o:spid="_x0000_s1031" type="#_x0000_t202" style="position:absolute;margin-left:604.35pt;margin-top:170.2pt;width:104.95pt;height:17.9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" filled="f" stroked="f" strokeweight="0">
                <v:textbox inset="0,0,0,0">
                  <w:txbxContent>
                    <w:p w14:paraId="6C53BACD" w14:textId="77777777" w:rsidR="00AC7BFD" w:rsidRDefault="00AC7BFD" w:rsidP="00A31288">
                      <w:pPr>
                        <w:pStyle w:val="OrgName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D2A285" w14:textId="77777777" w:rsidR="00AC7BFD" w:rsidRDefault="00795F85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8976C1" wp14:editId="5C9D9950">
                <wp:simplePos x="0" y="0"/>
                <wp:positionH relativeFrom="page">
                  <wp:posOffset>7246620</wp:posOffset>
                </wp:positionH>
                <wp:positionV relativeFrom="page">
                  <wp:posOffset>3649980</wp:posOffset>
                </wp:positionV>
                <wp:extent cx="2267585" cy="3914775"/>
                <wp:effectExtent l="0" t="0" r="18415" b="9525"/>
                <wp:wrapNone/>
                <wp:docPr id="6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B7F60" w14:textId="77777777" w:rsidR="009504CC" w:rsidRDefault="009504CC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14:paraId="6C125599" w14:textId="77777777" w:rsidR="009504CC" w:rsidRDefault="009504CC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14:paraId="166AB29D" w14:textId="77777777" w:rsidR="00E60E28" w:rsidRDefault="00E60E28" w:rsidP="005F00DF">
                            <w:pPr>
                              <w:pStyle w:val="Contact"/>
                              <w:jc w:val="center"/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</w:p>
                          <w:p w14:paraId="1652F765" w14:textId="77777777" w:rsidR="00FA7C52" w:rsidRDefault="00FA7C52" w:rsidP="005B4C45">
                            <w:pPr>
                              <w:pStyle w:val="Contact"/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</w:p>
                          <w:p w14:paraId="07E9A6AD" w14:textId="77777777" w:rsidR="009504CC" w:rsidRPr="00E7504B" w:rsidRDefault="00B916C9" w:rsidP="003B7640">
                            <w:pPr>
                              <w:pStyle w:val="Contact"/>
                              <w:jc w:val="center"/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 w:rsidRPr="00E7504B"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CHICKEN</w:t>
                            </w:r>
                          </w:p>
                          <w:p w14:paraId="29ABEB2E" w14:textId="77777777" w:rsidR="00E60E28" w:rsidRDefault="00E60E28" w:rsidP="005F00DF">
                            <w:pPr>
                              <w:pStyle w:val="Contact"/>
                              <w:jc w:val="center"/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 w:rsidRPr="00E7504B"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PROGRAM</w:t>
                            </w:r>
                          </w:p>
                          <w:p w14:paraId="4369FD42" w14:textId="3BDB0E27" w:rsidR="005B4C45" w:rsidRDefault="000200DD" w:rsidP="005F00DF">
                            <w:pPr>
                              <w:pStyle w:val="Contact"/>
                              <w:jc w:val="center"/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2</w:t>
                            </w:r>
                            <w:r w:rsidR="00965FC5"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026</w:t>
                            </w:r>
                            <w:r w:rsidR="00C11FC9"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  <w:t xml:space="preserve"> application</w:t>
                            </w:r>
                          </w:p>
                          <w:p w14:paraId="542593A2" w14:textId="77777777" w:rsidR="00C11FC9" w:rsidRDefault="00C11FC9" w:rsidP="005F00DF">
                            <w:pPr>
                              <w:pStyle w:val="Contact"/>
                              <w:jc w:val="center"/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O</w:t>
                            </w:r>
                            <w:r w:rsidR="00E05EF5"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  <w:p w14:paraId="409D92B5" w14:textId="77777777" w:rsidR="009504CC" w:rsidRDefault="00C11FC9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sign up online!</w:t>
                            </w:r>
                          </w:p>
                          <w:p w14:paraId="7811EFF5" w14:textId="77777777" w:rsidR="009504CC" w:rsidRDefault="009504CC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14:paraId="632F91C6" w14:textId="77777777" w:rsidR="005F00DF" w:rsidRDefault="005F00DF" w:rsidP="00FA7C52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274 West Street</w:t>
                            </w:r>
                          </w:p>
                          <w:p w14:paraId="32F837DD" w14:textId="77777777" w:rsidR="005F00DF" w:rsidRDefault="005F00DF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Vernon, CT   06066</w:t>
                            </w:r>
                          </w:p>
                          <w:p w14:paraId="7783F871" w14:textId="77777777" w:rsidR="00AC7BFD" w:rsidRDefault="00A31288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  <w:r w:rsidRPr="00566448">
                              <w:rPr>
                                <w:color w:val="auto"/>
                              </w:rPr>
                              <w:t>860-874-9020</w:t>
                            </w:r>
                          </w:p>
                          <w:p w14:paraId="1CDEFB1E" w14:textId="417B6C17" w:rsidR="005F00DF" w:rsidRPr="00566448" w:rsidRDefault="001D500D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info@strong</w:t>
                            </w:r>
                            <w:r w:rsidR="00877604">
                              <w:rPr>
                                <w:color w:val="auto"/>
                              </w:rPr>
                              <w:t>family</w:t>
                            </w:r>
                            <w:r>
                              <w:rPr>
                                <w:color w:val="auto"/>
                              </w:rPr>
                              <w:t>farm.org</w:t>
                            </w:r>
                          </w:p>
                          <w:p w14:paraId="31546F50" w14:textId="77777777" w:rsidR="00C11FC9" w:rsidRDefault="00C11FC9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  <w:r w:rsidRPr="00C11FC9">
                              <w:rPr>
                                <w:color w:val="auto"/>
                              </w:rPr>
                              <w:t>www.strongfamilyfarm.org/</w:t>
                            </w:r>
                          </w:p>
                          <w:p w14:paraId="0F3F197F" w14:textId="77777777" w:rsidR="00492534" w:rsidRPr="00566448" w:rsidRDefault="00C11FC9" w:rsidP="005F00DF">
                            <w:pPr>
                              <w:pStyle w:val="Contact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backyard-chicken-program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976C1" id="Text Box 39" o:spid="_x0000_s1032" type="#_x0000_t202" style="position:absolute;margin-left:570.6pt;margin-top:287.4pt;width:178.55pt;height:308.2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" filled="f" stroked="f" strokeweight="0">
                <v:textbox inset="0,0,0,0">
                  <w:txbxContent>
                    <w:p w14:paraId="18BB7F60" w14:textId="77777777" w:rsidR="009504CC" w:rsidRDefault="009504CC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</w:p>
                    <w:p w14:paraId="6C125599" w14:textId="77777777" w:rsidR="009504CC" w:rsidRDefault="009504CC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</w:p>
                    <w:p w14:paraId="166AB29D" w14:textId="77777777" w:rsidR="00E60E28" w:rsidRDefault="00E60E28" w:rsidP="005F00DF">
                      <w:pPr>
                        <w:pStyle w:val="Contact"/>
                        <w:jc w:val="center"/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</w:p>
                    <w:p w14:paraId="1652F765" w14:textId="77777777" w:rsidR="00FA7C52" w:rsidRDefault="00FA7C52" w:rsidP="005B4C45">
                      <w:pPr>
                        <w:pStyle w:val="Contact"/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</w:p>
                    <w:p w14:paraId="07E9A6AD" w14:textId="77777777" w:rsidR="009504CC" w:rsidRPr="00E7504B" w:rsidRDefault="00B916C9" w:rsidP="003B7640">
                      <w:pPr>
                        <w:pStyle w:val="Contact"/>
                        <w:jc w:val="center"/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</w:pPr>
                      <w:r w:rsidRPr="00E7504B"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  <w:t>CHICKEN</w:t>
                      </w:r>
                    </w:p>
                    <w:p w14:paraId="29ABEB2E" w14:textId="77777777" w:rsidR="00E60E28" w:rsidRDefault="00E60E28" w:rsidP="005F00DF">
                      <w:pPr>
                        <w:pStyle w:val="Contact"/>
                        <w:jc w:val="center"/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</w:pPr>
                      <w:r w:rsidRPr="00E7504B"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  <w:t>PROGRAM</w:t>
                      </w:r>
                    </w:p>
                    <w:p w14:paraId="4369FD42" w14:textId="3BDB0E27" w:rsidR="005B4C45" w:rsidRDefault="000200DD" w:rsidP="005F00DF">
                      <w:pPr>
                        <w:pStyle w:val="Contact"/>
                        <w:jc w:val="center"/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  <w:t>2</w:t>
                      </w:r>
                      <w:r w:rsidR="00965FC5"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  <w:t>026</w:t>
                      </w:r>
                      <w:r w:rsidR="00C11FC9"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  <w:t xml:space="preserve"> application</w:t>
                      </w:r>
                    </w:p>
                    <w:p w14:paraId="542593A2" w14:textId="77777777" w:rsidR="00C11FC9" w:rsidRDefault="00C11FC9" w:rsidP="005F00DF">
                      <w:pPr>
                        <w:pStyle w:val="Contact"/>
                        <w:jc w:val="center"/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  <w:t>O</w:t>
                      </w:r>
                      <w:r w:rsidR="00E05EF5"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  <w:t>R</w:t>
                      </w:r>
                    </w:p>
                    <w:p w14:paraId="409D92B5" w14:textId="77777777" w:rsidR="009504CC" w:rsidRDefault="00C11FC9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984806" w:themeColor="accent6" w:themeShade="80"/>
                          <w:sz w:val="40"/>
                          <w:szCs w:val="40"/>
                        </w:rPr>
                        <w:t>sign up online!</w:t>
                      </w:r>
                    </w:p>
                    <w:p w14:paraId="7811EFF5" w14:textId="77777777" w:rsidR="009504CC" w:rsidRDefault="009504CC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</w:p>
                    <w:p w14:paraId="632F91C6" w14:textId="77777777" w:rsidR="005F00DF" w:rsidRDefault="005F00DF" w:rsidP="00FA7C52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274 West Street</w:t>
                      </w:r>
                    </w:p>
                    <w:p w14:paraId="32F837DD" w14:textId="77777777" w:rsidR="005F00DF" w:rsidRDefault="005F00DF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Vernon, CT   06066</w:t>
                      </w:r>
                    </w:p>
                    <w:p w14:paraId="7783F871" w14:textId="77777777" w:rsidR="00AC7BFD" w:rsidRDefault="00A31288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  <w:r w:rsidRPr="00566448">
                        <w:rPr>
                          <w:color w:val="auto"/>
                        </w:rPr>
                        <w:t>860-874-9020</w:t>
                      </w:r>
                    </w:p>
                    <w:p w14:paraId="1CDEFB1E" w14:textId="417B6C17" w:rsidR="005F00DF" w:rsidRPr="00566448" w:rsidRDefault="001D500D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info@strong</w:t>
                      </w:r>
                      <w:r w:rsidR="00877604">
                        <w:rPr>
                          <w:color w:val="auto"/>
                        </w:rPr>
                        <w:t>family</w:t>
                      </w:r>
                      <w:r>
                        <w:rPr>
                          <w:color w:val="auto"/>
                        </w:rPr>
                        <w:t>farm.org</w:t>
                      </w:r>
                    </w:p>
                    <w:p w14:paraId="31546F50" w14:textId="77777777" w:rsidR="00C11FC9" w:rsidRDefault="00C11FC9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  <w:r w:rsidRPr="00C11FC9">
                        <w:rPr>
                          <w:color w:val="auto"/>
                        </w:rPr>
                        <w:t>www.strongfamilyfarm.org/</w:t>
                      </w:r>
                    </w:p>
                    <w:p w14:paraId="0F3F197F" w14:textId="77777777" w:rsidR="00492534" w:rsidRPr="00566448" w:rsidRDefault="00C11FC9" w:rsidP="005F00DF">
                      <w:pPr>
                        <w:pStyle w:val="Contact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backyard-chicken-program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FC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50F6BAE" wp14:editId="5BA2AEFA">
                <wp:simplePos x="0" y="0"/>
                <wp:positionH relativeFrom="page">
                  <wp:posOffset>7772400</wp:posOffset>
                </wp:positionH>
                <wp:positionV relativeFrom="page">
                  <wp:posOffset>5286375</wp:posOffset>
                </wp:positionV>
                <wp:extent cx="1685925" cy="76200"/>
                <wp:effectExtent l="0" t="0" r="9525" b="0"/>
                <wp:wrapNone/>
                <wp:docPr id="6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68592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86830" w14:textId="77777777" w:rsidR="00AC7BFD" w:rsidRPr="00BD7BDB" w:rsidRDefault="00C11FC9" w:rsidP="00BD7BD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6BAE" id="Text Box 42" o:spid="_x0000_s1033" type="#_x0000_t202" style="position:absolute;margin-left:612pt;margin-top:416.25pt;width:132.75pt;height:6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" filled="f" stroked="f" strokeweight="0">
                <v:textbox inset="0,0,0,0">
                  <w:txbxContent>
                    <w:p w14:paraId="60786830" w14:textId="77777777" w:rsidR="00AC7BFD" w:rsidRPr="00BD7BDB" w:rsidRDefault="00C11FC9" w:rsidP="00BD7BDB"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2D5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1F9294" wp14:editId="5546DE81">
                <wp:simplePos x="0" y="0"/>
                <wp:positionH relativeFrom="page">
                  <wp:posOffset>733425</wp:posOffset>
                </wp:positionH>
                <wp:positionV relativeFrom="page">
                  <wp:posOffset>5984240</wp:posOffset>
                </wp:positionV>
                <wp:extent cx="1997075" cy="292735"/>
                <wp:effectExtent l="0" t="2540" r="3175" b="0"/>
                <wp:wrapNone/>
                <wp:docPr id="61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94E7B" w14:textId="77777777" w:rsidR="00657A51" w:rsidRDefault="00657A51" w:rsidP="00657A51">
                            <w:pPr>
                              <w:pStyle w:val="Caption"/>
                            </w:pPr>
                            <w:r>
                              <w:t>Strong Family Farm Barn</w:t>
                            </w:r>
                          </w:p>
                          <w:p w14:paraId="13949FA6" w14:textId="77777777" w:rsidR="00EC5293" w:rsidRPr="00657A51" w:rsidRDefault="00EC5293" w:rsidP="00657A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9294" id="Text Box 290" o:spid="_x0000_s1034" type="#_x0000_t202" style="position:absolute;margin-left:57.75pt;margin-top:471.2pt;width:157.25pt;height:2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" stroked="f">
                <v:textbox>
                  <w:txbxContent>
                    <w:p w14:paraId="29894E7B" w14:textId="77777777" w:rsidR="00657A51" w:rsidRDefault="00657A51" w:rsidP="00657A51">
                      <w:pPr>
                        <w:pStyle w:val="Caption"/>
                      </w:pPr>
                      <w:r>
                        <w:t>Strong Family Farm Barn</w:t>
                      </w:r>
                    </w:p>
                    <w:p w14:paraId="13949FA6" w14:textId="77777777" w:rsidR="00EC5293" w:rsidRPr="00657A51" w:rsidRDefault="00EC5293" w:rsidP="00657A51"/>
                  </w:txbxContent>
                </v:textbox>
                <w10:wrap anchorx="page" anchory="page"/>
              </v:shape>
            </w:pict>
          </mc:Fallback>
        </mc:AlternateContent>
      </w:r>
      <w:r w:rsidR="00657A51">
        <w:rPr>
          <w:noProof/>
        </w:rPr>
        <w:drawing>
          <wp:anchor distT="0" distB="0" distL="114300" distR="114300" simplePos="0" relativeHeight="251674624" behindDoc="0" locked="0" layoutInCell="1" allowOverlap="1" wp14:anchorId="1AD2D12F" wp14:editId="24AFB525">
            <wp:simplePos x="0" y="0"/>
            <wp:positionH relativeFrom="column">
              <wp:posOffset>-9525</wp:posOffset>
            </wp:positionH>
            <wp:positionV relativeFrom="paragraph">
              <wp:posOffset>2252980</wp:posOffset>
            </wp:positionV>
            <wp:extent cx="2507615" cy="1295400"/>
            <wp:effectExtent l="19050" t="0" r="6985" b="0"/>
            <wp:wrapNone/>
            <wp:docPr id="404" name="Picture 76" descr="EPSO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PSON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D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50158" wp14:editId="37D14996">
                <wp:simplePos x="0" y="0"/>
                <wp:positionH relativeFrom="page">
                  <wp:posOffset>425450</wp:posOffset>
                </wp:positionH>
                <wp:positionV relativeFrom="page">
                  <wp:posOffset>3571875</wp:posOffset>
                </wp:positionV>
                <wp:extent cx="2552700" cy="3028950"/>
                <wp:effectExtent l="6350" t="9525" r="12700" b="9525"/>
                <wp:wrapNone/>
                <wp:docPr id="60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3028950"/>
                        </a:xfrm>
                        <a:prstGeom prst="roundRect">
                          <a:avLst>
                            <a:gd name="adj" fmla="val 15819"/>
                          </a:avLst>
                        </a:prstGeom>
                        <a:noFill/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BB20B0" id="AutoShape 301" o:spid="_x0000_s1026" style="position:absolute;margin-left:33.5pt;margin-top:281.25pt;width:201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" filled="f" strokecolor="#930">
                <w10:wrap anchorx="page" anchory="page"/>
              </v:roundrect>
            </w:pict>
          </mc:Fallback>
        </mc:AlternateContent>
      </w:r>
      <w:r w:rsidR="00812D5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00D74E" wp14:editId="0250C70C">
                <wp:simplePos x="0" y="0"/>
                <wp:positionH relativeFrom="page">
                  <wp:posOffset>4496435</wp:posOffset>
                </wp:positionH>
                <wp:positionV relativeFrom="page">
                  <wp:posOffset>3129280</wp:posOffset>
                </wp:positionV>
                <wp:extent cx="711200" cy="1851660"/>
                <wp:effectExtent l="635" t="0" r="2540" b="635"/>
                <wp:wrapNone/>
                <wp:docPr id="5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82672" w14:textId="77777777" w:rsidR="00AC7BFD" w:rsidRPr="00D04386" w:rsidRDefault="007269AF">
                            <w:pPr>
                              <w:pStyle w:val="Address2"/>
                              <w:rPr>
                                <w:color w:val="984806" w:themeColor="accent6" w:themeShade="80"/>
                              </w:rPr>
                            </w:pPr>
                            <w:r w:rsidRPr="00D04386">
                              <w:rPr>
                                <w:color w:val="984806" w:themeColor="accent6" w:themeShade="80"/>
                              </w:rPr>
                              <w:fldChar w:fldCharType="begin"/>
                            </w:r>
                            <w:r w:rsidR="000C2D9A" w:rsidRPr="00D04386">
                              <w:rPr>
                                <w:color w:val="984806" w:themeColor="accent6" w:themeShade="80"/>
                              </w:rPr>
                              <w:instrText>MACROBUTTON Dofieldclick [customer name]</w:instrText>
                            </w:r>
                            <w:r w:rsidRPr="00D04386">
                              <w:rPr>
                                <w:color w:val="984806" w:themeColor="accent6" w:themeShade="80"/>
                              </w:rPr>
                              <w:fldChar w:fldCharType="end"/>
                            </w:r>
                          </w:p>
                          <w:p w14:paraId="75D7B742" w14:textId="77777777" w:rsidR="00AC7BFD" w:rsidRDefault="007269AF">
                            <w:pPr>
                              <w:pStyle w:val="Address2"/>
                            </w:pPr>
                            <w:r>
                              <w:fldChar w:fldCharType="begin"/>
                            </w:r>
                            <w:r w:rsidR="000C2D9A">
                              <w:instrText>macrobutton dofieldclick [street address]</w:instrText>
                            </w:r>
                            <w:r>
                              <w:fldChar w:fldCharType="end"/>
                            </w:r>
                          </w:p>
                          <w:p w14:paraId="6F9E42A1" w14:textId="77777777" w:rsidR="000C2D9A" w:rsidRDefault="007269AF">
                            <w:pPr>
                              <w:pStyle w:val="Address2"/>
                            </w:pPr>
                            <w:r>
                              <w:fldChar w:fldCharType="begin"/>
                            </w:r>
                            <w:r w:rsidR="000C2D9A">
                              <w:instrText>macrobutton dofieldclick [address 2]</w:instrText>
                            </w:r>
                            <w:r>
                              <w:fldChar w:fldCharType="end"/>
                            </w:r>
                          </w:p>
                          <w:p w14:paraId="256F0ACF" w14:textId="77777777" w:rsidR="00AC7BFD" w:rsidRDefault="007269AF">
                            <w:pPr>
                              <w:pStyle w:val="Address2"/>
                            </w:pPr>
                            <w:r>
                              <w:fldChar w:fldCharType="begin"/>
                            </w:r>
                            <w:r w:rsidR="000C2D9A">
                              <w:instrText>macrobutton dofieldclick [city, st  zip code]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0D74E" id="Text Box 276" o:spid="_x0000_s1035" type="#_x0000_t202" style="position:absolute;margin-left:354.05pt;margin-top:246.4pt;width:56pt;height:145.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" filled="f" stroked="f">
                <v:textbox style="layout-flow:vertical;mso-fit-shape-to-text:t" inset="0,0,0,0">
                  <w:txbxContent>
                    <w:p w14:paraId="48A82672" w14:textId="77777777" w:rsidR="00AC7BFD" w:rsidRPr="00D04386" w:rsidRDefault="007269AF">
                      <w:pPr>
                        <w:pStyle w:val="Address2"/>
                        <w:rPr>
                          <w:color w:val="984806" w:themeColor="accent6" w:themeShade="80"/>
                        </w:rPr>
                      </w:pPr>
                      <w:r w:rsidRPr="00D04386">
                        <w:rPr>
                          <w:color w:val="984806" w:themeColor="accent6" w:themeShade="80"/>
                        </w:rPr>
                        <w:fldChar w:fldCharType="begin"/>
                      </w:r>
                      <w:r w:rsidR="000C2D9A" w:rsidRPr="00D04386">
                        <w:rPr>
                          <w:color w:val="984806" w:themeColor="accent6" w:themeShade="80"/>
                        </w:rPr>
                        <w:instrText>MACROBUTTON Dofieldclick [customer name]</w:instrText>
                      </w:r>
                      <w:r w:rsidRPr="00D04386">
                        <w:rPr>
                          <w:color w:val="984806" w:themeColor="accent6" w:themeShade="80"/>
                        </w:rPr>
                        <w:fldChar w:fldCharType="end"/>
                      </w:r>
                    </w:p>
                    <w:p w14:paraId="75D7B742" w14:textId="77777777" w:rsidR="00AC7BFD" w:rsidRDefault="007269AF">
                      <w:pPr>
                        <w:pStyle w:val="Address2"/>
                      </w:pPr>
                      <w:r>
                        <w:fldChar w:fldCharType="begin"/>
                      </w:r>
                      <w:r w:rsidR="000C2D9A">
                        <w:instrText>macrobutton dofieldclick [street address]</w:instrText>
                      </w:r>
                      <w:r>
                        <w:fldChar w:fldCharType="end"/>
                      </w:r>
                    </w:p>
                    <w:p w14:paraId="6F9E42A1" w14:textId="77777777" w:rsidR="000C2D9A" w:rsidRDefault="007269AF">
                      <w:pPr>
                        <w:pStyle w:val="Address2"/>
                      </w:pPr>
                      <w:r>
                        <w:fldChar w:fldCharType="begin"/>
                      </w:r>
                      <w:r w:rsidR="000C2D9A">
                        <w:instrText>macrobutton dofieldclick [address 2]</w:instrText>
                      </w:r>
                      <w:r>
                        <w:fldChar w:fldCharType="end"/>
                      </w:r>
                    </w:p>
                    <w:p w14:paraId="256F0ACF" w14:textId="77777777" w:rsidR="00AC7BFD" w:rsidRDefault="007269AF">
                      <w:pPr>
                        <w:pStyle w:val="Address2"/>
                      </w:pPr>
                      <w:r>
                        <w:fldChar w:fldCharType="begin"/>
                      </w:r>
                      <w:r w:rsidR="000C2D9A">
                        <w:instrText>macrobutton dofieldclick [city, st  zip code]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2D5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FF0C6A3" wp14:editId="03014CAA">
                <wp:simplePos x="0" y="0"/>
                <wp:positionH relativeFrom="page">
                  <wp:posOffset>583565</wp:posOffset>
                </wp:positionH>
                <wp:positionV relativeFrom="page">
                  <wp:posOffset>6746240</wp:posOffset>
                </wp:positionV>
                <wp:extent cx="2146935" cy="127000"/>
                <wp:effectExtent l="2540" t="2540" r="3175" b="3810"/>
                <wp:wrapNone/>
                <wp:docPr id="5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75DE5" w14:textId="77777777" w:rsidR="00AC7BFD" w:rsidRDefault="00AC7BFD" w:rsidP="00657A51">
                            <w:pPr>
                              <w:pStyle w:val="Caption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C6A3" id="Text Box 15" o:spid="_x0000_s1036" type="#_x0000_t202" style="position:absolute;margin-left:45.95pt;margin-top:531.2pt;width:169.05pt;height:10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" filled="f" stroked="f" strokeweight="0">
                <v:textbox style="mso-fit-shape-to-text:t" inset="0,0,0,0">
                  <w:txbxContent>
                    <w:p w14:paraId="4D875DE5" w14:textId="77777777" w:rsidR="00AC7BFD" w:rsidRDefault="00AC7BFD" w:rsidP="00657A51">
                      <w:pPr>
                        <w:pStyle w:val="Caption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2D5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E6BA19" wp14:editId="257E2E99">
                <wp:simplePos x="0" y="0"/>
                <wp:positionH relativeFrom="page">
                  <wp:posOffset>5272405</wp:posOffset>
                </wp:positionH>
                <wp:positionV relativeFrom="page">
                  <wp:posOffset>6403340</wp:posOffset>
                </wp:positionV>
                <wp:extent cx="800100" cy="685800"/>
                <wp:effectExtent l="5080" t="12065" r="13970" b="6985"/>
                <wp:wrapNone/>
                <wp:docPr id="57" name="Text Box 289" descr="Sta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80462E" w14:textId="77777777" w:rsidR="00EC5293" w:rsidRDefault="00EC52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6BA19" id="Text Box 289" o:spid="_x0000_s1037" type="#_x0000_t202" alt="Stamp" style="position:absolute;margin-left:415.15pt;margin-top:504.2pt;width:63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" filled="f" fillcolor="#969696" strokecolor="gray">
                <v:textbox>
                  <w:txbxContent>
                    <w:p w14:paraId="3080462E" w14:textId="77777777" w:rsidR="00EC5293" w:rsidRDefault="00EC5293"/>
                  </w:txbxContent>
                </v:textbox>
                <w10:wrap anchorx="page" anchory="page"/>
              </v:shape>
            </w:pict>
          </mc:Fallback>
        </mc:AlternateContent>
      </w:r>
      <w:r w:rsidR="00AC7BFD">
        <w:br w:type="page"/>
      </w:r>
    </w:p>
    <w:p w14:paraId="7AB18455" w14:textId="6EF79074" w:rsidR="00D943E6" w:rsidRDefault="00BD07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BCC8A7" wp14:editId="0F6C9779">
                <wp:simplePos x="0" y="0"/>
                <wp:positionH relativeFrom="page">
                  <wp:posOffset>403860</wp:posOffset>
                </wp:positionH>
                <wp:positionV relativeFrom="page">
                  <wp:posOffset>824230</wp:posOffset>
                </wp:positionV>
                <wp:extent cx="2792730" cy="6887210"/>
                <wp:effectExtent l="0" t="0" r="7620" b="8890"/>
                <wp:wrapNone/>
                <wp:docPr id="5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688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F1D89" w14:textId="77777777" w:rsidR="00E60E28" w:rsidRDefault="00004E3F" w:rsidP="00D943E6">
                            <w:pPr>
                              <w:jc w:val="center"/>
                            </w:pPr>
                            <w:r>
                              <w:t xml:space="preserve">Children from </w:t>
                            </w:r>
                            <w:r w:rsidRPr="008A1EFE">
                              <w:rPr>
                                <w:b/>
                              </w:rPr>
                              <w:t>ages 6 to 96</w:t>
                            </w:r>
                            <w:r>
                              <w:t xml:space="preserve"> learn about the life of the</w:t>
                            </w:r>
                            <w:r w:rsidR="00E60E28">
                              <w:t xml:space="preserve"> chicken and ch</w:t>
                            </w:r>
                            <w:r w:rsidR="00B62C41">
                              <w:t>art its progress</w:t>
                            </w:r>
                            <w:r w:rsidR="00961C0A">
                              <w:t>.</w:t>
                            </w:r>
                            <w:r w:rsidR="0019493E">
                              <w:t xml:space="preserve"> </w:t>
                            </w:r>
                          </w:p>
                          <w:p w14:paraId="30ED0B81" w14:textId="77777777" w:rsidR="0019493E" w:rsidRDefault="0019493E" w:rsidP="00D943E6">
                            <w:pPr>
                              <w:jc w:val="center"/>
                            </w:pPr>
                          </w:p>
                          <w:p w14:paraId="10DF1BB9" w14:textId="609EC0BD" w:rsidR="00E60E28" w:rsidRPr="00965FC5" w:rsidRDefault="00965FC5" w:rsidP="00D943E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965FC5">
                              <w:rPr>
                                <w:b/>
                                <w:bCs/>
                                <w:color w:val="00B050"/>
                              </w:rPr>
                              <w:t xml:space="preserve">NEW THIS YEAR </w:t>
                            </w:r>
                          </w:p>
                          <w:p w14:paraId="5A374319" w14:textId="3964E5ED" w:rsidR="00EB56DC" w:rsidRDefault="00965FC5" w:rsidP="00965FC5">
                            <w:pPr>
                              <w:jc w:val="center"/>
                            </w:pPr>
                            <w:r>
                              <w:t>For former Backyard Chicken attendees and older children with familiarity with chicken</w:t>
                            </w:r>
                            <w:r w:rsidR="00877604">
                              <w:t>s</w:t>
                            </w:r>
                            <w:r>
                              <w:t xml:space="preserve"> – our 4-H Club has a chicken program this year.  For more information contact us at info@strong</w:t>
                            </w:r>
                            <w:r w:rsidR="00877604">
                              <w:t>family</w:t>
                            </w:r>
                            <w:r>
                              <w:t>farm.org.</w:t>
                            </w:r>
                          </w:p>
                          <w:p w14:paraId="15160D72" w14:textId="77777777" w:rsidR="00FA7C52" w:rsidRDefault="00FA7C52" w:rsidP="00657A51"/>
                          <w:p w14:paraId="0A0E8F75" w14:textId="77777777" w:rsidR="00FA7C52" w:rsidRDefault="00FA7C52" w:rsidP="00FA7C52">
                            <w:pPr>
                              <w:jc w:val="center"/>
                            </w:pPr>
                            <w:r w:rsidRPr="00FA7C52">
                              <w:rPr>
                                <w:noProof/>
                              </w:rPr>
                              <w:drawing>
                                <wp:inline distT="0" distB="0" distL="0" distR="0" wp14:anchorId="2F7182EE" wp14:editId="30B8A19B">
                                  <wp:extent cx="2467882" cy="1647825"/>
                                  <wp:effectExtent l="19050" t="0" r="8618" b="0"/>
                                  <wp:docPr id="9" name="Picture 9" descr="C:\Users\Nancy\Desktop\STRONG FAMILY FARM BOD\ACTIVIESPROGRAM TASK\Josie N R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ancy\Desktop\STRONG FAMILY FARM BOD\ACTIVIESPROGRAM TASK\Josie N R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738" cy="165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A22217" w14:textId="77777777" w:rsidR="00D943E6" w:rsidRDefault="00D943E6" w:rsidP="00FA7C52">
                            <w:pPr>
                              <w:jc w:val="center"/>
                            </w:pPr>
                          </w:p>
                          <w:p w14:paraId="4602BB19" w14:textId="77777777" w:rsidR="008E5832" w:rsidRDefault="008E5832" w:rsidP="008E5832">
                            <w:pPr>
                              <w:jc w:val="center"/>
                            </w:pPr>
                            <w:r>
                              <w:t xml:space="preserve">EXTRA FUN </w:t>
                            </w:r>
                          </w:p>
                          <w:p w14:paraId="71D099E7" w14:textId="77777777" w:rsidR="00D943E6" w:rsidRDefault="00CF1F35" w:rsidP="00FA7C52">
                            <w:pPr>
                              <w:jc w:val="center"/>
                            </w:pPr>
                            <w:r>
                              <w:t>Guess the date of the first egg!</w:t>
                            </w:r>
                          </w:p>
                          <w:p w14:paraId="6AAD1B5E" w14:textId="77777777" w:rsidR="0078572B" w:rsidRDefault="0078572B" w:rsidP="00FA7C52">
                            <w:pPr>
                              <w:jc w:val="center"/>
                            </w:pPr>
                          </w:p>
                          <w:p w14:paraId="0DFFC715" w14:textId="77777777" w:rsidR="008E5832" w:rsidRDefault="00C40F86" w:rsidP="00FA7C52">
                            <w:pPr>
                              <w:jc w:val="center"/>
                            </w:pPr>
                            <w:r>
                              <w:t>1 gu</w:t>
                            </w:r>
                            <w:r w:rsidR="008E5832">
                              <w:t>ess</w:t>
                            </w:r>
                            <w:r w:rsidR="005B4C45">
                              <w:t xml:space="preserve"> per</w:t>
                            </w:r>
                            <w:r w:rsidR="003B7640">
                              <w:t xml:space="preserve"> </w:t>
                            </w:r>
                            <w:r w:rsidR="001F45CA">
                              <w:t xml:space="preserve">supporter </w:t>
                            </w:r>
                          </w:p>
                          <w:p w14:paraId="2885339E" w14:textId="77777777" w:rsidR="0078572B" w:rsidRDefault="001F45CA" w:rsidP="001F45C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="0078572B">
                              <w:t xml:space="preserve">1 guess per date </w:t>
                            </w:r>
                          </w:p>
                          <w:p w14:paraId="1919F6B6" w14:textId="77777777" w:rsidR="001F45CA" w:rsidRDefault="00F72105" w:rsidP="001F45CA">
                            <w:pPr>
                              <w:jc w:val="center"/>
                            </w:pPr>
                            <w:r>
                              <w:t>See calendar located at farm</w:t>
                            </w:r>
                            <w:r w:rsidR="001F45CA">
                              <w:t xml:space="preserve"> for details.</w:t>
                            </w:r>
                          </w:p>
                          <w:p w14:paraId="141A7471" w14:textId="77777777" w:rsidR="00AF76D8" w:rsidRDefault="00AF76D8" w:rsidP="00FA7C52">
                            <w:pPr>
                              <w:jc w:val="center"/>
                            </w:pPr>
                          </w:p>
                          <w:p w14:paraId="55F1E219" w14:textId="77777777" w:rsidR="00AF76D8" w:rsidRDefault="00AF76D8" w:rsidP="00FA7C52">
                            <w:pPr>
                              <w:jc w:val="center"/>
                            </w:pPr>
                            <w:r w:rsidRPr="00AF76D8">
                              <w:rPr>
                                <w:noProof/>
                              </w:rPr>
                              <w:drawing>
                                <wp:inline distT="0" distB="0" distL="0" distR="0" wp14:anchorId="361C732D" wp14:editId="7C7B6434">
                                  <wp:extent cx="1009650" cy="1009650"/>
                                  <wp:effectExtent l="19050" t="0" r="0" b="0"/>
                                  <wp:docPr id="53" name="Picture 53" descr="C:\Users\Nancy\Documents\Downloads\egg rainb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ancy\Documents\Downloads\egg rainbo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7BCB20" w14:textId="77777777" w:rsidR="0078572B" w:rsidRDefault="0078572B" w:rsidP="00FA7C52">
                            <w:pPr>
                              <w:jc w:val="center"/>
                            </w:pPr>
                          </w:p>
                          <w:p w14:paraId="172C4FA3" w14:textId="7FE4B10B" w:rsidR="0078572B" w:rsidRDefault="001F45CA" w:rsidP="00FA7C52">
                            <w:pPr>
                              <w:jc w:val="center"/>
                            </w:pPr>
                            <w:r>
                              <w:t>Winner receives a s</w:t>
                            </w:r>
                            <w:r w:rsidR="0078572B">
                              <w:t xml:space="preserve">pecial </w:t>
                            </w:r>
                            <w:r w:rsidR="000B1396">
                              <w:t xml:space="preserve">Strong Family Farm </w:t>
                            </w:r>
                            <w:r w:rsidR="00EF00EC">
                              <w:t>T-shirt</w:t>
                            </w:r>
                            <w:r w:rsidR="0078572B">
                              <w:t>!</w:t>
                            </w:r>
                          </w:p>
                          <w:p w14:paraId="19F7DEDC" w14:textId="77777777" w:rsidR="0078572B" w:rsidRPr="00657A51" w:rsidRDefault="0078572B" w:rsidP="00FA7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CC8A7" id="Text Box 269" o:spid="_x0000_s1038" type="#_x0000_t202" style="position:absolute;margin-left:31.8pt;margin-top:64.9pt;width:219.9pt;height:542.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" filled="f" stroked="f" strokeweight="0">
                <v:textbox inset="0,0,0,0">
                  <w:txbxContent>
                    <w:p w14:paraId="7A0F1D89" w14:textId="77777777" w:rsidR="00E60E28" w:rsidRDefault="00004E3F" w:rsidP="00D943E6">
                      <w:pPr>
                        <w:jc w:val="center"/>
                      </w:pPr>
                      <w:r>
                        <w:t xml:space="preserve">Children from </w:t>
                      </w:r>
                      <w:r w:rsidRPr="008A1EFE">
                        <w:rPr>
                          <w:b/>
                        </w:rPr>
                        <w:t>ages 6 to 96</w:t>
                      </w:r>
                      <w:r>
                        <w:t xml:space="preserve"> learn about the life of the</w:t>
                      </w:r>
                      <w:r w:rsidR="00E60E28">
                        <w:t xml:space="preserve"> chicken and ch</w:t>
                      </w:r>
                      <w:r w:rsidR="00B62C41">
                        <w:t>art its progress</w:t>
                      </w:r>
                      <w:r w:rsidR="00961C0A">
                        <w:t>.</w:t>
                      </w:r>
                      <w:r w:rsidR="0019493E">
                        <w:t xml:space="preserve"> </w:t>
                      </w:r>
                    </w:p>
                    <w:p w14:paraId="30ED0B81" w14:textId="77777777" w:rsidR="0019493E" w:rsidRDefault="0019493E" w:rsidP="00D943E6">
                      <w:pPr>
                        <w:jc w:val="center"/>
                      </w:pPr>
                    </w:p>
                    <w:p w14:paraId="10DF1BB9" w14:textId="609EC0BD" w:rsidR="00E60E28" w:rsidRPr="00965FC5" w:rsidRDefault="00965FC5" w:rsidP="00D943E6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965FC5">
                        <w:rPr>
                          <w:b/>
                          <w:bCs/>
                          <w:color w:val="00B050"/>
                        </w:rPr>
                        <w:t xml:space="preserve">NEW THIS YEAR </w:t>
                      </w:r>
                    </w:p>
                    <w:p w14:paraId="5A374319" w14:textId="3964E5ED" w:rsidR="00EB56DC" w:rsidRDefault="00965FC5" w:rsidP="00965FC5">
                      <w:pPr>
                        <w:jc w:val="center"/>
                      </w:pPr>
                      <w:r>
                        <w:t>For former Backyard Chicken attendees and older children with familiarity with chicken</w:t>
                      </w:r>
                      <w:r w:rsidR="00877604">
                        <w:t>s</w:t>
                      </w:r>
                      <w:r>
                        <w:t xml:space="preserve"> – our 4-H Club has a chicken program this year.  For more information contact us at info@strong</w:t>
                      </w:r>
                      <w:r w:rsidR="00877604">
                        <w:t>family</w:t>
                      </w:r>
                      <w:r>
                        <w:t>farm.org.</w:t>
                      </w:r>
                    </w:p>
                    <w:p w14:paraId="15160D72" w14:textId="77777777" w:rsidR="00FA7C52" w:rsidRDefault="00FA7C52" w:rsidP="00657A51"/>
                    <w:p w14:paraId="0A0E8F75" w14:textId="77777777" w:rsidR="00FA7C52" w:rsidRDefault="00FA7C52" w:rsidP="00FA7C52">
                      <w:pPr>
                        <w:jc w:val="center"/>
                      </w:pPr>
                      <w:r w:rsidRPr="00FA7C52">
                        <w:rPr>
                          <w:noProof/>
                        </w:rPr>
                        <w:drawing>
                          <wp:inline distT="0" distB="0" distL="0" distR="0" wp14:anchorId="2F7182EE" wp14:editId="30B8A19B">
                            <wp:extent cx="2467882" cy="1647825"/>
                            <wp:effectExtent l="19050" t="0" r="8618" b="0"/>
                            <wp:docPr id="9" name="Picture 9" descr="C:\Users\Nancy\Desktop\STRONG FAMILY FARM BOD\ACTIVIESPROGRAM TASK\Josie N R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ancy\Desktop\STRONG FAMILY FARM BOD\ACTIVIESPROGRAM TASK\Josie N R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738" cy="165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A22217" w14:textId="77777777" w:rsidR="00D943E6" w:rsidRDefault="00D943E6" w:rsidP="00FA7C52">
                      <w:pPr>
                        <w:jc w:val="center"/>
                      </w:pPr>
                    </w:p>
                    <w:p w14:paraId="4602BB19" w14:textId="77777777" w:rsidR="008E5832" w:rsidRDefault="008E5832" w:rsidP="008E5832">
                      <w:pPr>
                        <w:jc w:val="center"/>
                      </w:pPr>
                      <w:r>
                        <w:t xml:space="preserve">EXTRA FUN </w:t>
                      </w:r>
                    </w:p>
                    <w:p w14:paraId="71D099E7" w14:textId="77777777" w:rsidR="00D943E6" w:rsidRDefault="00CF1F35" w:rsidP="00FA7C52">
                      <w:pPr>
                        <w:jc w:val="center"/>
                      </w:pPr>
                      <w:r>
                        <w:t>Guess the date of the first egg!</w:t>
                      </w:r>
                    </w:p>
                    <w:p w14:paraId="6AAD1B5E" w14:textId="77777777" w:rsidR="0078572B" w:rsidRDefault="0078572B" w:rsidP="00FA7C52">
                      <w:pPr>
                        <w:jc w:val="center"/>
                      </w:pPr>
                    </w:p>
                    <w:p w14:paraId="0DFFC715" w14:textId="77777777" w:rsidR="008E5832" w:rsidRDefault="00C40F86" w:rsidP="00FA7C52">
                      <w:pPr>
                        <w:jc w:val="center"/>
                      </w:pPr>
                      <w:r>
                        <w:t>1 gu</w:t>
                      </w:r>
                      <w:r w:rsidR="008E5832">
                        <w:t>ess</w:t>
                      </w:r>
                      <w:r w:rsidR="005B4C45">
                        <w:t xml:space="preserve"> per</w:t>
                      </w:r>
                      <w:r w:rsidR="003B7640">
                        <w:t xml:space="preserve"> </w:t>
                      </w:r>
                      <w:r w:rsidR="001F45CA">
                        <w:t xml:space="preserve">supporter </w:t>
                      </w:r>
                    </w:p>
                    <w:p w14:paraId="2885339E" w14:textId="77777777" w:rsidR="0078572B" w:rsidRDefault="001F45CA" w:rsidP="001F45CA">
                      <w:pPr>
                        <w:jc w:val="center"/>
                      </w:pPr>
                      <w:r>
                        <w:t xml:space="preserve">  </w:t>
                      </w:r>
                      <w:r w:rsidR="0078572B">
                        <w:t xml:space="preserve">1 guess per date </w:t>
                      </w:r>
                    </w:p>
                    <w:p w14:paraId="1919F6B6" w14:textId="77777777" w:rsidR="001F45CA" w:rsidRDefault="00F72105" w:rsidP="001F45CA">
                      <w:pPr>
                        <w:jc w:val="center"/>
                      </w:pPr>
                      <w:r>
                        <w:t>See calendar located at farm</w:t>
                      </w:r>
                      <w:r w:rsidR="001F45CA">
                        <w:t xml:space="preserve"> for details.</w:t>
                      </w:r>
                    </w:p>
                    <w:p w14:paraId="141A7471" w14:textId="77777777" w:rsidR="00AF76D8" w:rsidRDefault="00AF76D8" w:rsidP="00FA7C52">
                      <w:pPr>
                        <w:jc w:val="center"/>
                      </w:pPr>
                    </w:p>
                    <w:p w14:paraId="55F1E219" w14:textId="77777777" w:rsidR="00AF76D8" w:rsidRDefault="00AF76D8" w:rsidP="00FA7C52">
                      <w:pPr>
                        <w:jc w:val="center"/>
                      </w:pPr>
                      <w:r w:rsidRPr="00AF76D8">
                        <w:rPr>
                          <w:noProof/>
                        </w:rPr>
                        <w:drawing>
                          <wp:inline distT="0" distB="0" distL="0" distR="0" wp14:anchorId="361C732D" wp14:editId="7C7B6434">
                            <wp:extent cx="1009650" cy="1009650"/>
                            <wp:effectExtent l="19050" t="0" r="0" b="0"/>
                            <wp:docPr id="53" name="Picture 53" descr="C:\Users\Nancy\Documents\Downloads\egg rainb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ancy\Documents\Downloads\egg rainbo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7BCB20" w14:textId="77777777" w:rsidR="0078572B" w:rsidRDefault="0078572B" w:rsidP="00FA7C52">
                      <w:pPr>
                        <w:jc w:val="center"/>
                      </w:pPr>
                    </w:p>
                    <w:p w14:paraId="172C4FA3" w14:textId="7FE4B10B" w:rsidR="0078572B" w:rsidRDefault="001F45CA" w:rsidP="00FA7C52">
                      <w:pPr>
                        <w:jc w:val="center"/>
                      </w:pPr>
                      <w:r>
                        <w:t>Winner receives a s</w:t>
                      </w:r>
                      <w:r w:rsidR="0078572B">
                        <w:t xml:space="preserve">pecial </w:t>
                      </w:r>
                      <w:r w:rsidR="000B1396">
                        <w:t xml:space="preserve">Strong Family Farm </w:t>
                      </w:r>
                      <w:r w:rsidR="00EF00EC">
                        <w:t>T-shirt</w:t>
                      </w:r>
                      <w:r w:rsidR="0078572B">
                        <w:t>!</w:t>
                      </w:r>
                    </w:p>
                    <w:p w14:paraId="19F7DEDC" w14:textId="77777777" w:rsidR="0078572B" w:rsidRPr="00657A51" w:rsidRDefault="0078572B" w:rsidP="00FA7C5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53E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CE6212" wp14:editId="24B38E8E">
                <wp:simplePos x="0" y="0"/>
                <wp:positionH relativeFrom="page">
                  <wp:posOffset>6934200</wp:posOffset>
                </wp:positionH>
                <wp:positionV relativeFrom="page">
                  <wp:posOffset>739140</wp:posOffset>
                </wp:positionV>
                <wp:extent cx="2718435" cy="5265420"/>
                <wp:effectExtent l="0" t="0" r="5715" b="11430"/>
                <wp:wrapNone/>
                <wp:docPr id="5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35" cy="526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895B1" w14:textId="77777777" w:rsidR="00AC7BFD" w:rsidRPr="00E7504B" w:rsidRDefault="009953ED" w:rsidP="00411B37">
                            <w:pPr>
                              <w:pStyle w:val="PanelHeader"/>
                              <w:jc w:val="center"/>
                              <w:rPr>
                                <w:b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b w:val="0"/>
                                <w:color w:val="984806" w:themeColor="accent6" w:themeShade="80"/>
                              </w:rPr>
                              <w:t>APPLICATION</w:t>
                            </w:r>
                          </w:p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10"/>
                              <w:gridCol w:w="720"/>
                              <w:gridCol w:w="90"/>
                              <w:gridCol w:w="605"/>
                            </w:tblGrid>
                            <w:tr w:rsidR="00E7504B" w:rsidRPr="00E7504B" w14:paraId="50302EE6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E38962" w14:textId="77777777" w:rsidR="00AC7BFD" w:rsidRPr="00E7504B" w:rsidRDefault="00AC7BFD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0C1A4587" w14:textId="77777777" w:rsidR="00AC7BFD" w:rsidRPr="00E7504B" w:rsidRDefault="00AC7BFD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 w:rsidRPr="00E7504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Sign up for: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EA061C" w14:textId="77777777" w:rsidR="00AC7BFD" w:rsidRPr="00E7504B" w:rsidRDefault="00AC7BFD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3AF9579C" w14:textId="77777777" w:rsidR="00AC7BFD" w:rsidRPr="00E7504B" w:rsidRDefault="00AC7BFD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A2C3AE" w14:textId="77777777" w:rsidR="00AC7BFD" w:rsidRPr="00E7504B" w:rsidRDefault="00AC7BFD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39B30B" w14:textId="77777777" w:rsidR="00AC7BFD" w:rsidRPr="00E7504B" w:rsidRDefault="00AC7BFD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3D9675C0" w14:textId="77777777" w:rsidR="00AC7BFD" w:rsidRPr="00E7504B" w:rsidRDefault="00AC7BFD" w:rsidP="00812D59">
                                  <w:pPr>
                                    <w:pStyle w:val="Sign-up"/>
                                    <w:spacing w:line="240" w:lineRule="auto"/>
                                    <w:rPr>
                                      <w:color w:val="984806" w:themeColor="accent6" w:themeShade="80"/>
                                    </w:rPr>
                                  </w:pPr>
                                  <w:r w:rsidRPr="00E7504B">
                                    <w:rPr>
                                      <w:color w:val="984806" w:themeColor="accent6" w:themeShade="80"/>
                                    </w:rPr>
                                    <w:t>Price</w:t>
                                  </w:r>
                                </w:p>
                              </w:tc>
                            </w:tr>
                            <w:tr w:rsidR="00AF738E" w:rsidRPr="00E7504B" w14:paraId="02343D0D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8419D3" w14:textId="77777777" w:rsidR="00AF738E" w:rsidRPr="00E7504B" w:rsidRDefault="00351F1B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Backyard Chicken</w:t>
                                  </w:r>
                                  <w:r w:rsidR="00C40F86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program</w:t>
                                  </w:r>
                                </w:p>
                                <w:p w14:paraId="5DDF9F8C" w14:textId="01A19604" w:rsidR="002D6C00" w:rsidRPr="00E7504B" w:rsidRDefault="00437266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8</w:t>
                                  </w:r>
                                  <w:r w:rsidR="00B731B8" w:rsidRPr="00E7504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Tuesdays</w:t>
                                  </w:r>
                                  <w:r w:rsidR="00BB6056" w:rsidRPr="00E7504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</w:t>
                                  </w:r>
                                  <w:r w:rsidR="00B731B8" w:rsidRPr="00E7504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programs*</w:t>
                                  </w:r>
                                  <w:r w:rsidR="00EE70B7" w:rsidRPr="00E7504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</w:t>
                                  </w:r>
                                </w:p>
                                <w:p w14:paraId="66F8AD47" w14:textId="011296AA" w:rsidR="00437266" w:rsidRDefault="007C38E9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5-6</w:t>
                                  </w:r>
                                  <w:r w:rsidR="00B62C41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p.m. on</w:t>
                                  </w:r>
                                  <w:r w:rsidR="00351F1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6/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30</w:t>
                                  </w:r>
                                  <w:r w:rsidR="00351F1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, 7/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14</w:t>
                                  </w:r>
                                  <w:r w:rsidR="00351F1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, 7/2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8</w:t>
                                  </w:r>
                                  <w:r w:rsidR="00351F1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, 8/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11</w:t>
                                  </w:r>
                                  <w:r w:rsidR="00351F1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, 8/2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5</w:t>
                                  </w:r>
                                  <w:r w:rsidR="00351F1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, 9/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8</w:t>
                                  </w:r>
                                  <w:r w:rsidR="00351F1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, 9/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22</w:t>
                                  </w:r>
                                  <w:r w:rsidR="00351F1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, 10/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6</w:t>
                                  </w:r>
                                </w:p>
                                <w:p w14:paraId="6D1C5A73" w14:textId="1B402242" w:rsidR="00B731B8" w:rsidRDefault="00351F1B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(Harvest Festival 10/</w:t>
                                  </w:r>
                                  <w:r w:rsidR="00867329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1</w:t>
                                  </w:r>
                                  <w:r w:rsidR="00877604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8</w:t>
                                  </w:r>
                                  <w:r w:rsidR="004203CC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)</w:t>
                                  </w:r>
                                </w:p>
                                <w:p w14:paraId="73C6EFED" w14:textId="77777777" w:rsidR="00351F1B" w:rsidRDefault="00351F1B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31EF4492" w14:textId="77777777" w:rsidR="00351F1B" w:rsidRDefault="00351F1B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STRONG FAMILY FARM </w:t>
                                  </w:r>
                                  <w:r w:rsidR="00B02912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“</w:t>
                                  </w: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FAMILY MEMBER</w:t>
                                  </w:r>
                                  <w:r w:rsidR="00B02912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”</w:t>
                                  </w: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DISCOUNT</w:t>
                                  </w:r>
                                </w:p>
                                <w:p w14:paraId="4326570D" w14:textId="77777777" w:rsidR="004203CC" w:rsidRPr="00E7504B" w:rsidRDefault="004203CC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30E66889" w14:textId="77777777" w:rsidR="00D943E6" w:rsidRPr="00E7504B" w:rsidRDefault="008E5832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Interested in helping support a chicken</w:t>
                                  </w:r>
                                  <w:r w:rsidR="00D943E6" w:rsidRPr="00E7504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, but not participating in program</w:t>
                                  </w: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activities</w:t>
                                  </w:r>
                                  <w:r w:rsidR="00C40F86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</w:t>
                                  </w:r>
                                  <w:r w:rsidR="009953ED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(tax deductible)</w:t>
                                  </w:r>
                                </w:p>
                                <w:p w14:paraId="12452F4E" w14:textId="77777777" w:rsidR="00B731B8" w:rsidRPr="00E7504B" w:rsidRDefault="00B731B8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03348D85" w14:textId="77777777" w:rsidR="00D943E6" w:rsidRPr="00E7504B" w:rsidRDefault="00B731B8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 w:rsidRPr="00E7504B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*All children must be accompanied and supervised by an adult.</w:t>
                                  </w:r>
                                  <w:r w:rsidR="00812D59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 xml:space="preserve"> Fun </w:t>
                                  </w:r>
                                  <w:r w:rsidR="008E5832"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for all!</w:t>
                                  </w:r>
                                </w:p>
                                <w:p w14:paraId="1225D40D" w14:textId="77777777" w:rsidR="00CF1F35" w:rsidRPr="00E7504B" w:rsidRDefault="00CF1F35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44BB0F" w14:textId="77777777" w:rsidR="00AF738E" w:rsidRDefault="00AF738E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77C9121A" w14:textId="77777777" w:rsidR="00B02912" w:rsidRPr="00E7504B" w:rsidRDefault="00B02912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C85F9C" w14:textId="77777777" w:rsidR="00AF738E" w:rsidRPr="00E7504B" w:rsidRDefault="00AF738E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08E0BA" w14:textId="77777777" w:rsidR="00812D59" w:rsidRDefault="00AF76D8" w:rsidP="00812D59">
                                  <w:pPr>
                                    <w:pStyle w:val="Sign-up"/>
                                    <w:spacing w:line="240" w:lineRule="auto"/>
                                    <w:rPr>
                                      <w:color w:val="984806" w:themeColor="accent6" w:themeShade="80"/>
                                    </w:rPr>
                                  </w:pPr>
                                  <w:r w:rsidRPr="00E7504B">
                                    <w:rPr>
                                      <w:color w:val="984806" w:themeColor="accent6" w:themeShade="80"/>
                                    </w:rPr>
                                    <w:t>$</w:t>
                                  </w:r>
                                  <w:r w:rsidR="00351F1B">
                                    <w:rPr>
                                      <w:color w:val="984806" w:themeColor="accent6" w:themeShade="80"/>
                                    </w:rPr>
                                    <w:t>60</w:t>
                                  </w:r>
                                  <w:r w:rsidR="00437266">
                                    <w:rPr>
                                      <w:color w:val="984806" w:themeColor="accent6" w:themeShade="80"/>
                                    </w:rPr>
                                    <w:t xml:space="preserve"> per</w:t>
                                  </w:r>
                                </w:p>
                                <w:p w14:paraId="38A21F8E" w14:textId="77777777" w:rsidR="00812D59" w:rsidRPr="00E7504B" w:rsidRDefault="00B02912" w:rsidP="00812D59">
                                  <w:pPr>
                                    <w:pStyle w:val="Sign-up"/>
                                    <w:spacing w:line="240" w:lineRule="auto"/>
                                    <w:rPr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color w:val="984806" w:themeColor="accent6" w:themeShade="80"/>
                                    </w:rPr>
                                    <w:t>FAMILY</w:t>
                                  </w:r>
                                </w:p>
                                <w:p w14:paraId="3EA15836" w14:textId="77777777" w:rsidR="00D943E6" w:rsidRPr="00E7504B" w:rsidRDefault="00D943E6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4EC1F059" w14:textId="77777777" w:rsidR="00D943E6" w:rsidRPr="00E7504B" w:rsidRDefault="00D943E6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012E7348" w14:textId="77777777" w:rsidR="00351F1B" w:rsidRDefault="00351F1B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6E0948AD" w14:textId="77777777" w:rsidR="00D943E6" w:rsidRPr="00E7504B" w:rsidRDefault="00D943E6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7536058A" w14:textId="1672EF98" w:rsidR="00B731B8" w:rsidRPr="00E7504B" w:rsidRDefault="00B02912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color w:val="984806" w:themeColor="accent6" w:themeShade="80"/>
                                    </w:rPr>
                                    <w:t>-$</w:t>
                                  </w:r>
                                  <w:r w:rsidR="00867329">
                                    <w:rPr>
                                      <w:color w:val="984806" w:themeColor="accent6" w:themeShade="80"/>
                                    </w:rPr>
                                    <w:t>3</w:t>
                                  </w:r>
                                  <w:r>
                                    <w:rPr>
                                      <w:color w:val="984806" w:themeColor="accent6" w:themeShade="80"/>
                                    </w:rPr>
                                    <w:t>0</w:t>
                                  </w:r>
                                </w:p>
                                <w:p w14:paraId="347F6BB4" w14:textId="77777777" w:rsidR="00B731B8" w:rsidRDefault="00B731B8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1753B9E0" w14:textId="77777777" w:rsidR="007A5995" w:rsidRPr="00E7504B" w:rsidRDefault="007A5995">
                                  <w:pPr>
                                    <w:pStyle w:val="Sign-up"/>
                                    <w:spacing w:line="240" w:lineRule="auto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020E85EB" w14:textId="77777777" w:rsidR="00D943E6" w:rsidRPr="00E7504B" w:rsidRDefault="009953ED" w:rsidP="009953ED">
                                  <w:pPr>
                                    <w:pStyle w:val="Sign-up"/>
                                    <w:spacing w:line="240" w:lineRule="auto"/>
                                    <w:rPr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color w:val="984806" w:themeColor="accent6" w:themeShade="80"/>
                                    </w:rPr>
                                    <w:t>$_____</w:t>
                                  </w:r>
                                </w:p>
                              </w:tc>
                            </w:tr>
                          </w:tbl>
                          <w:p w14:paraId="2916C370" w14:textId="77777777" w:rsidR="00DE1450" w:rsidRPr="00E7504B" w:rsidRDefault="00DE1450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025"/>
                            </w:tblGrid>
                            <w:tr w:rsidR="00E7504B" w:rsidRPr="00E7504B" w14:paraId="68063C5F" w14:textId="77777777" w:rsidTr="00BF1536">
                              <w:trPr>
                                <w:cantSplit/>
                                <w:trHeight w:hRule="exact" w:val="547"/>
                              </w:trPr>
                              <w:tc>
                                <w:tcPr>
                                  <w:tcW w:w="4025" w:type="dxa"/>
                                  <w:tcBorders>
                                    <w:top w:val="single" w:sz="4" w:space="0" w:color="9966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547480" w14:textId="77777777" w:rsidR="00DE1450" w:rsidRPr="00E7504B" w:rsidRDefault="00DE1450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 w:rsidRPr="00E7504B"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  <w:t>Name</w:t>
                                  </w:r>
                                  <w:r w:rsidR="00BF1536"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  <w:t xml:space="preserve"> of Parent/Adult contact</w:t>
                                  </w:r>
                                </w:p>
                              </w:tc>
                            </w:tr>
                            <w:tr w:rsidR="00E7504B" w:rsidRPr="00E7504B" w14:paraId="082F1CCA" w14:textId="77777777" w:rsidTr="00BF1536">
                              <w:trPr>
                                <w:cantSplit/>
                                <w:trHeight w:hRule="exact" w:val="448"/>
                              </w:trPr>
                              <w:tc>
                                <w:tcPr>
                                  <w:tcW w:w="4025" w:type="dxa"/>
                                  <w:tcBorders>
                                    <w:top w:val="single" w:sz="4" w:space="0" w:color="9966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46FB9A" w14:textId="77777777" w:rsidR="00DE1450" w:rsidRPr="00E7504B" w:rsidRDefault="00DE1450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 w:rsidRPr="00E7504B"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  <w:t>Address</w:t>
                                  </w:r>
                                </w:p>
                              </w:tc>
                            </w:tr>
                            <w:tr w:rsidR="00E7504B" w:rsidRPr="00E7504B" w14:paraId="18FFADCC" w14:textId="77777777" w:rsidTr="00BF1536">
                              <w:trPr>
                                <w:cantSplit/>
                                <w:trHeight w:hRule="exact" w:val="178"/>
                              </w:trPr>
                              <w:tc>
                                <w:tcPr>
                                  <w:tcW w:w="4025" w:type="dxa"/>
                                  <w:tcBorders>
                                    <w:top w:val="single" w:sz="4" w:space="0" w:color="9966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701CB2" w14:textId="77777777" w:rsidR="00DE1450" w:rsidRDefault="00DE1450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72098BB0" w14:textId="77777777" w:rsidR="007A5995" w:rsidRDefault="007A5995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7340D386" w14:textId="77777777" w:rsidR="007A5995" w:rsidRPr="00E7504B" w:rsidRDefault="007A5995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</w:tc>
                            </w:tr>
                            <w:tr w:rsidR="00E7504B" w:rsidRPr="00E7504B" w14:paraId="604007BE" w14:textId="77777777" w:rsidTr="00BF1536">
                              <w:trPr>
                                <w:cantSplit/>
                                <w:trHeight w:hRule="exact" w:val="457"/>
                              </w:trPr>
                              <w:tc>
                                <w:tcPr>
                                  <w:tcW w:w="4025" w:type="dxa"/>
                                  <w:tcBorders>
                                    <w:top w:val="single" w:sz="4" w:space="0" w:color="9966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BB372A" w14:textId="77777777" w:rsidR="00DE1450" w:rsidRPr="00E7504B" w:rsidRDefault="00BF1536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  <w:t>Town                        State                   Zip code</w:t>
                                  </w:r>
                                </w:p>
                              </w:tc>
                            </w:tr>
                            <w:tr w:rsidR="00E7504B" w:rsidRPr="00E7504B" w14:paraId="3022C70A" w14:textId="77777777" w:rsidTr="00BF1536">
                              <w:trPr>
                                <w:cantSplit/>
                                <w:trHeight w:val="473"/>
                              </w:trPr>
                              <w:tc>
                                <w:tcPr>
                                  <w:tcW w:w="4025" w:type="dxa"/>
                                  <w:tcBorders>
                                    <w:top w:val="single" w:sz="4" w:space="0" w:color="9966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75FACA" w14:textId="77777777" w:rsidR="00DE1450" w:rsidRPr="00E7504B" w:rsidRDefault="00DE1450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 w:rsidRPr="00E7504B"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  <w:t>Phone</w:t>
                                  </w:r>
                                  <w:r w:rsidR="00BF1536"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  <w:t xml:space="preserve">                                            Do You Text?</w:t>
                                  </w:r>
                                </w:p>
                              </w:tc>
                            </w:tr>
                            <w:tr w:rsidR="00E7504B" w:rsidRPr="00E7504B" w14:paraId="7F07272E" w14:textId="77777777" w:rsidTr="00BF1536">
                              <w:trPr>
                                <w:cantSplit/>
                                <w:trHeight w:hRule="exact" w:val="547"/>
                              </w:trPr>
                              <w:tc>
                                <w:tcPr>
                                  <w:tcW w:w="4025" w:type="dxa"/>
                                  <w:tcBorders>
                                    <w:top w:val="single" w:sz="4" w:space="0" w:color="9966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3A9231" w14:textId="77777777" w:rsidR="00DE1450" w:rsidRPr="00E7504B" w:rsidRDefault="00DE1450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 w:rsidRPr="00E7504B">
                                    <w:rPr>
                                      <w:b w:val="0"/>
                                      <w:i w:val="0"/>
                                      <w:color w:val="984806" w:themeColor="accent6" w:themeShade="80"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 w:rsidR="00E7504B" w:rsidRPr="00E7504B" w14:paraId="42919294" w14:textId="77777777" w:rsidTr="00BF1536">
                              <w:trPr>
                                <w:cantSplit/>
                                <w:trHeight w:val="1257"/>
                              </w:trPr>
                              <w:tc>
                                <w:tcPr>
                                  <w:tcW w:w="40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77178E" w14:textId="77777777" w:rsidR="00DE1450" w:rsidRDefault="00BF1536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  <w:t>Name(s) of Children and ages:</w:t>
                                  </w:r>
                                </w:p>
                                <w:p w14:paraId="03CF8891" w14:textId="77777777" w:rsidR="00BF1536" w:rsidRDefault="00BF1536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4BB6DE51" w14:textId="77777777" w:rsidR="00BF1536" w:rsidRPr="00BF1536" w:rsidRDefault="00BF1536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i w:val="0"/>
                                      <w:color w:val="984806" w:themeColor="accent6" w:themeShade="80"/>
                                    </w:rPr>
                                  </w:pPr>
                                </w:p>
                                <w:p w14:paraId="417BB9BE" w14:textId="77777777" w:rsidR="00DE1450" w:rsidRPr="00E7504B" w:rsidRDefault="00DE1450" w:rsidP="00F97A76">
                                  <w:pPr>
                                    <w:pStyle w:val="Sign-up"/>
                                    <w:spacing w:line="240" w:lineRule="auto"/>
                                    <w:rPr>
                                      <w:color w:val="984806" w:themeColor="accent6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B10876" w14:textId="77777777" w:rsidR="003D701B" w:rsidRDefault="00AF738E" w:rsidP="00D04386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b w:val="0"/>
                                <w:i w:val="0"/>
                                <w:sz w:val="20"/>
                                <w:szCs w:val="20"/>
                              </w:rPr>
                            </w:pPr>
                            <w:r w:rsidRPr="006F192E">
                              <w:rPr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Make </w:t>
                            </w:r>
                            <w:r w:rsidR="005460A8" w:rsidRPr="006F192E">
                              <w:rPr>
                                <w:b w:val="0"/>
                                <w:i w:val="0"/>
                                <w:sz w:val="20"/>
                                <w:szCs w:val="20"/>
                              </w:rPr>
                              <w:t>check payable</w:t>
                            </w:r>
                            <w:r w:rsidRPr="006F192E">
                              <w:rPr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="006F192E">
                              <w:rPr>
                                <w:b w:val="0"/>
                                <w:i w:val="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39E88C2" w14:textId="77777777" w:rsidR="00DE1450" w:rsidRPr="006F192E" w:rsidRDefault="00AF738E" w:rsidP="00D04386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b w:val="0"/>
                                <w:i w:val="0"/>
                                <w:sz w:val="20"/>
                                <w:szCs w:val="20"/>
                              </w:rPr>
                            </w:pPr>
                            <w:r w:rsidRPr="006F192E">
                              <w:rPr>
                                <w:b w:val="0"/>
                                <w:i w:val="0"/>
                                <w:sz w:val="20"/>
                                <w:szCs w:val="20"/>
                              </w:rPr>
                              <w:t xml:space="preserve">“Strong </w:t>
                            </w:r>
                            <w:r w:rsidR="005B4C45">
                              <w:rPr>
                                <w:b w:val="0"/>
                                <w:i w:val="0"/>
                                <w:sz w:val="20"/>
                                <w:szCs w:val="20"/>
                              </w:rPr>
                              <w:t>Family Farm, Inc.”</w:t>
                            </w:r>
                          </w:p>
                          <w:p w14:paraId="03F157EB" w14:textId="77777777" w:rsidR="00AF738E" w:rsidRPr="0019493E" w:rsidRDefault="00AF738E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5CC672E3" w14:textId="77777777" w:rsidR="0019493E" w:rsidRPr="0019493E" w:rsidRDefault="0019493E" w:rsidP="009953ED">
                            <w:pPr>
                              <w:pStyle w:val="Sign-up"/>
                              <w:spacing w:line="276" w:lineRule="auto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44326839" w14:textId="77777777" w:rsidR="009953ED" w:rsidRPr="0019493E" w:rsidRDefault="009953ED" w:rsidP="00BF1536">
                            <w:pPr>
                              <w:pStyle w:val="Sign-up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E6212" id="Text Box 281" o:spid="_x0000_s1039" type="#_x0000_t202" style="position:absolute;margin-left:546pt;margin-top:58.2pt;width:214.05pt;height:414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" filled="f" stroked="f">
                <v:textbox inset="0,0,0,0">
                  <w:txbxContent>
                    <w:p w14:paraId="5E8895B1" w14:textId="77777777" w:rsidR="00AC7BFD" w:rsidRPr="00E7504B" w:rsidRDefault="009953ED" w:rsidP="00411B37">
                      <w:pPr>
                        <w:pStyle w:val="PanelHeader"/>
                        <w:jc w:val="center"/>
                        <w:rPr>
                          <w:b w:val="0"/>
                          <w:color w:val="984806" w:themeColor="accent6" w:themeShade="80"/>
                        </w:rPr>
                      </w:pPr>
                      <w:r>
                        <w:rPr>
                          <w:b w:val="0"/>
                          <w:color w:val="984806" w:themeColor="accent6" w:themeShade="80"/>
                        </w:rPr>
                        <w:t>APPLICATION</w:t>
                      </w:r>
                    </w:p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10"/>
                        <w:gridCol w:w="720"/>
                        <w:gridCol w:w="90"/>
                        <w:gridCol w:w="605"/>
                      </w:tblGrid>
                      <w:tr w:rsidR="00E7504B" w:rsidRPr="00E7504B" w14:paraId="50302EE6" w14:textId="77777777">
                        <w:trPr>
                          <w:trHeight w:val="317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E38962" w14:textId="77777777" w:rsidR="00AC7BFD" w:rsidRPr="00E7504B" w:rsidRDefault="00AC7BFD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p w14:paraId="0C1A4587" w14:textId="77777777" w:rsidR="00AC7BFD" w:rsidRPr="00E7504B" w:rsidRDefault="00AC7BFD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 w:rsidRPr="00E7504B">
                              <w:rPr>
                                <w:i w:val="0"/>
                                <w:color w:val="984806" w:themeColor="accent6" w:themeShade="80"/>
                              </w:rPr>
                              <w:t>Sign up for: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EA061C" w14:textId="77777777" w:rsidR="00AC7BFD" w:rsidRPr="00E7504B" w:rsidRDefault="00AC7BFD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3AF9579C" w14:textId="77777777" w:rsidR="00AC7BFD" w:rsidRPr="00E7504B" w:rsidRDefault="00AC7BFD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A2C3AE" w14:textId="77777777" w:rsidR="00AC7BFD" w:rsidRPr="00E7504B" w:rsidRDefault="00AC7BFD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39B30B" w14:textId="77777777" w:rsidR="00AC7BFD" w:rsidRPr="00E7504B" w:rsidRDefault="00AC7BFD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3D9675C0" w14:textId="77777777" w:rsidR="00AC7BFD" w:rsidRPr="00E7504B" w:rsidRDefault="00AC7BFD" w:rsidP="00812D59">
                            <w:pPr>
                              <w:pStyle w:val="Sign-up"/>
                              <w:spacing w:line="240" w:lineRule="auto"/>
                              <w:rPr>
                                <w:color w:val="984806" w:themeColor="accent6" w:themeShade="80"/>
                              </w:rPr>
                            </w:pPr>
                            <w:r w:rsidRPr="00E7504B">
                              <w:rPr>
                                <w:color w:val="984806" w:themeColor="accent6" w:themeShade="80"/>
                              </w:rPr>
                              <w:t>Price</w:t>
                            </w:r>
                          </w:p>
                        </w:tc>
                      </w:tr>
                      <w:tr w:rsidR="00AF738E" w:rsidRPr="00E7504B" w14:paraId="02343D0D" w14:textId="77777777">
                        <w:trPr>
                          <w:trHeight w:val="317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8419D3" w14:textId="77777777" w:rsidR="00AF738E" w:rsidRPr="00E7504B" w:rsidRDefault="00351F1B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>Backyard Chicken</w:t>
                            </w:r>
                            <w:r w:rsidR="00C40F86"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program</w:t>
                            </w:r>
                          </w:p>
                          <w:p w14:paraId="5DDF9F8C" w14:textId="01A19604" w:rsidR="002D6C00" w:rsidRPr="00E7504B" w:rsidRDefault="00437266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>8</w:t>
                            </w:r>
                            <w:r w:rsidR="00B731B8" w:rsidRPr="00E7504B"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Tuesdays</w:t>
                            </w:r>
                            <w:r w:rsidR="00BB6056" w:rsidRPr="00E7504B"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="00B731B8" w:rsidRPr="00E7504B">
                              <w:rPr>
                                <w:i w:val="0"/>
                                <w:color w:val="984806" w:themeColor="accent6" w:themeShade="80"/>
                              </w:rPr>
                              <w:t>programs*</w:t>
                            </w:r>
                            <w:r w:rsidR="00EE70B7" w:rsidRPr="00E7504B"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14:paraId="66F8AD47" w14:textId="011296AA" w:rsidR="00437266" w:rsidRDefault="007C38E9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>5-6</w:t>
                            </w:r>
                            <w:r w:rsidR="00B62C41"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p.m. on</w:t>
                            </w:r>
                            <w:r w:rsidR="00351F1B"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6/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30</w:t>
                            </w:r>
                            <w:r w:rsidR="00351F1B">
                              <w:rPr>
                                <w:i w:val="0"/>
                                <w:color w:val="984806" w:themeColor="accent6" w:themeShade="80"/>
                              </w:rPr>
                              <w:t>, 7/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14</w:t>
                            </w:r>
                            <w:r w:rsidR="00351F1B">
                              <w:rPr>
                                <w:i w:val="0"/>
                                <w:color w:val="984806" w:themeColor="accent6" w:themeShade="80"/>
                              </w:rPr>
                              <w:t>, 7/2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8</w:t>
                            </w:r>
                            <w:r w:rsidR="00351F1B">
                              <w:rPr>
                                <w:i w:val="0"/>
                                <w:color w:val="984806" w:themeColor="accent6" w:themeShade="80"/>
                              </w:rPr>
                              <w:t>, 8/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11</w:t>
                            </w:r>
                            <w:r w:rsidR="00351F1B">
                              <w:rPr>
                                <w:i w:val="0"/>
                                <w:color w:val="984806" w:themeColor="accent6" w:themeShade="80"/>
                              </w:rPr>
                              <w:t>, 8/2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5</w:t>
                            </w:r>
                            <w:r w:rsidR="00351F1B">
                              <w:rPr>
                                <w:i w:val="0"/>
                                <w:color w:val="984806" w:themeColor="accent6" w:themeShade="80"/>
                              </w:rPr>
                              <w:t>, 9/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8</w:t>
                            </w:r>
                            <w:r w:rsidR="00351F1B">
                              <w:rPr>
                                <w:i w:val="0"/>
                                <w:color w:val="984806" w:themeColor="accent6" w:themeShade="80"/>
                              </w:rPr>
                              <w:t>, 9/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22</w:t>
                            </w:r>
                            <w:r w:rsidR="00351F1B">
                              <w:rPr>
                                <w:i w:val="0"/>
                                <w:color w:val="984806" w:themeColor="accent6" w:themeShade="80"/>
                              </w:rPr>
                              <w:t>, 10/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6</w:t>
                            </w:r>
                          </w:p>
                          <w:p w14:paraId="6D1C5A73" w14:textId="1B402242" w:rsidR="00B731B8" w:rsidRDefault="00351F1B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>(Harvest Festival 10/</w:t>
                            </w:r>
                            <w:r w:rsidR="00867329">
                              <w:rPr>
                                <w:i w:val="0"/>
                                <w:color w:val="984806" w:themeColor="accent6" w:themeShade="80"/>
                              </w:rPr>
                              <w:t>1</w:t>
                            </w:r>
                            <w:r w:rsidR="00877604">
                              <w:rPr>
                                <w:i w:val="0"/>
                                <w:color w:val="984806" w:themeColor="accent6" w:themeShade="80"/>
                              </w:rPr>
                              <w:t>8</w:t>
                            </w:r>
                            <w:r w:rsidR="004203CC">
                              <w:rPr>
                                <w:i w:val="0"/>
                                <w:color w:val="984806" w:themeColor="accent6" w:themeShade="80"/>
                              </w:rPr>
                              <w:t>)</w:t>
                            </w:r>
                          </w:p>
                          <w:p w14:paraId="73C6EFED" w14:textId="77777777" w:rsidR="00351F1B" w:rsidRDefault="00351F1B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p w14:paraId="31EF4492" w14:textId="77777777" w:rsidR="00351F1B" w:rsidRDefault="00351F1B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STRONG FAMILY FARM </w:t>
                            </w:r>
                            <w:r w:rsidR="00B02912">
                              <w:rPr>
                                <w:i w:val="0"/>
                                <w:color w:val="984806" w:themeColor="accent6" w:themeShade="80"/>
                              </w:rPr>
                              <w:t>“</w:t>
                            </w: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>FAMILY MEMBER</w:t>
                            </w:r>
                            <w:r w:rsidR="00B02912">
                              <w:rPr>
                                <w:i w:val="0"/>
                                <w:color w:val="984806" w:themeColor="accent6" w:themeShade="80"/>
                              </w:rPr>
                              <w:t>”</w:t>
                            </w: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DISCOUNT</w:t>
                            </w:r>
                          </w:p>
                          <w:p w14:paraId="4326570D" w14:textId="77777777" w:rsidR="004203CC" w:rsidRPr="00E7504B" w:rsidRDefault="004203CC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p w14:paraId="30E66889" w14:textId="77777777" w:rsidR="00D943E6" w:rsidRPr="00E7504B" w:rsidRDefault="008E5832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>Interested in helping support a chicken</w:t>
                            </w:r>
                            <w:r w:rsidR="00D943E6" w:rsidRPr="00E7504B">
                              <w:rPr>
                                <w:i w:val="0"/>
                                <w:color w:val="984806" w:themeColor="accent6" w:themeShade="80"/>
                              </w:rPr>
                              <w:t>, but not participating in program</w:t>
                            </w: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activities</w:t>
                            </w:r>
                            <w:r w:rsidR="00C40F86"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="009953ED">
                              <w:rPr>
                                <w:i w:val="0"/>
                                <w:color w:val="984806" w:themeColor="accent6" w:themeShade="80"/>
                              </w:rPr>
                              <w:t>(tax deductible)</w:t>
                            </w:r>
                          </w:p>
                          <w:p w14:paraId="12452F4E" w14:textId="77777777" w:rsidR="00B731B8" w:rsidRPr="00E7504B" w:rsidRDefault="00B731B8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p w14:paraId="03348D85" w14:textId="77777777" w:rsidR="00D943E6" w:rsidRPr="00E7504B" w:rsidRDefault="00B731B8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 w:rsidRPr="00E7504B">
                              <w:rPr>
                                <w:i w:val="0"/>
                                <w:color w:val="984806" w:themeColor="accent6" w:themeShade="80"/>
                              </w:rPr>
                              <w:t>*All children must be accompanied and supervised by an adult.</w:t>
                            </w:r>
                            <w:r w:rsidR="00812D59">
                              <w:rPr>
                                <w:i w:val="0"/>
                                <w:color w:val="984806" w:themeColor="accent6" w:themeShade="80"/>
                              </w:rPr>
                              <w:t xml:space="preserve"> Fun </w:t>
                            </w:r>
                            <w:r w:rsidR="008E5832">
                              <w:rPr>
                                <w:i w:val="0"/>
                                <w:color w:val="984806" w:themeColor="accent6" w:themeShade="80"/>
                              </w:rPr>
                              <w:t>for all!</w:t>
                            </w:r>
                          </w:p>
                          <w:p w14:paraId="1225D40D" w14:textId="77777777" w:rsidR="00CF1F35" w:rsidRPr="00E7504B" w:rsidRDefault="00CF1F35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44BB0F" w14:textId="77777777" w:rsidR="00AF738E" w:rsidRDefault="00AF738E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77C9121A" w14:textId="77777777" w:rsidR="00B02912" w:rsidRPr="00E7504B" w:rsidRDefault="00B02912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</w:tc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C85F9C" w14:textId="77777777" w:rsidR="00AF738E" w:rsidRPr="00E7504B" w:rsidRDefault="00AF738E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08E0BA" w14:textId="77777777" w:rsidR="00812D59" w:rsidRDefault="00AF76D8" w:rsidP="00812D59">
                            <w:pPr>
                              <w:pStyle w:val="Sign-up"/>
                              <w:spacing w:line="240" w:lineRule="auto"/>
                              <w:rPr>
                                <w:color w:val="984806" w:themeColor="accent6" w:themeShade="80"/>
                              </w:rPr>
                            </w:pPr>
                            <w:r w:rsidRPr="00E7504B">
                              <w:rPr>
                                <w:color w:val="984806" w:themeColor="accent6" w:themeShade="80"/>
                              </w:rPr>
                              <w:t>$</w:t>
                            </w:r>
                            <w:r w:rsidR="00351F1B">
                              <w:rPr>
                                <w:color w:val="984806" w:themeColor="accent6" w:themeShade="80"/>
                              </w:rPr>
                              <w:t>60</w:t>
                            </w:r>
                            <w:r w:rsidR="00437266">
                              <w:rPr>
                                <w:color w:val="984806" w:themeColor="accent6" w:themeShade="80"/>
                              </w:rPr>
                              <w:t xml:space="preserve"> per</w:t>
                            </w:r>
                          </w:p>
                          <w:p w14:paraId="38A21F8E" w14:textId="77777777" w:rsidR="00812D59" w:rsidRPr="00E7504B" w:rsidRDefault="00B02912" w:rsidP="00812D59">
                            <w:pPr>
                              <w:pStyle w:val="Sign-up"/>
                              <w:spacing w:line="240" w:lineRule="auto"/>
                              <w:rPr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</w:rPr>
                              <w:t>FAMILY</w:t>
                            </w:r>
                          </w:p>
                          <w:p w14:paraId="3EA15836" w14:textId="77777777" w:rsidR="00D943E6" w:rsidRPr="00E7504B" w:rsidRDefault="00D943E6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4EC1F059" w14:textId="77777777" w:rsidR="00D943E6" w:rsidRPr="00E7504B" w:rsidRDefault="00D943E6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012E7348" w14:textId="77777777" w:rsidR="00351F1B" w:rsidRDefault="00351F1B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6E0948AD" w14:textId="77777777" w:rsidR="00D943E6" w:rsidRPr="00E7504B" w:rsidRDefault="00D943E6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7536058A" w14:textId="1672EF98" w:rsidR="00B731B8" w:rsidRPr="00E7504B" w:rsidRDefault="00B02912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</w:rPr>
                              <w:t>-$</w:t>
                            </w:r>
                            <w:r w:rsidR="00867329">
                              <w:rPr>
                                <w:color w:val="984806" w:themeColor="accent6" w:themeShade="80"/>
                              </w:rPr>
                              <w:t>3</w:t>
                            </w:r>
                            <w:r>
                              <w:rPr>
                                <w:color w:val="984806" w:themeColor="accent6" w:themeShade="80"/>
                              </w:rPr>
                              <w:t>0</w:t>
                            </w:r>
                          </w:p>
                          <w:p w14:paraId="347F6BB4" w14:textId="77777777" w:rsidR="00B731B8" w:rsidRDefault="00B731B8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1753B9E0" w14:textId="77777777" w:rsidR="007A5995" w:rsidRPr="00E7504B" w:rsidRDefault="007A5995">
                            <w:pPr>
                              <w:pStyle w:val="Sign-up"/>
                              <w:spacing w:line="240" w:lineRule="auto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020E85EB" w14:textId="77777777" w:rsidR="00D943E6" w:rsidRPr="00E7504B" w:rsidRDefault="009953ED" w:rsidP="009953ED">
                            <w:pPr>
                              <w:pStyle w:val="Sign-up"/>
                              <w:spacing w:line="240" w:lineRule="auto"/>
                              <w:rPr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</w:rPr>
                              <w:t>$_____</w:t>
                            </w:r>
                          </w:p>
                        </w:tc>
                      </w:tr>
                    </w:tbl>
                    <w:p w14:paraId="2916C370" w14:textId="77777777" w:rsidR="00DE1450" w:rsidRPr="00E7504B" w:rsidRDefault="00DE1450">
                      <w:pPr>
                        <w:pStyle w:val="Sign-up"/>
                        <w:spacing w:line="240" w:lineRule="auto"/>
                        <w:rPr>
                          <w:b w:val="0"/>
                          <w:i w:val="0"/>
                          <w:color w:val="984806" w:themeColor="accent6" w:themeShade="8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025"/>
                      </w:tblGrid>
                      <w:tr w:rsidR="00E7504B" w:rsidRPr="00E7504B" w14:paraId="68063C5F" w14:textId="77777777" w:rsidTr="00BF1536">
                        <w:trPr>
                          <w:cantSplit/>
                          <w:trHeight w:hRule="exact" w:val="547"/>
                        </w:trPr>
                        <w:tc>
                          <w:tcPr>
                            <w:tcW w:w="4025" w:type="dxa"/>
                            <w:tcBorders>
                              <w:top w:val="single" w:sz="4" w:space="0" w:color="9966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547480" w14:textId="77777777" w:rsidR="00DE1450" w:rsidRPr="00E7504B" w:rsidRDefault="00DE1450" w:rsidP="00F97A76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  <w:r w:rsidRPr="00E7504B"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  <w:t>Name</w:t>
                            </w:r>
                            <w:r w:rsidR="00BF1536"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  <w:t xml:space="preserve"> of Parent/Adult contact</w:t>
                            </w:r>
                          </w:p>
                        </w:tc>
                      </w:tr>
                      <w:tr w:rsidR="00E7504B" w:rsidRPr="00E7504B" w14:paraId="082F1CCA" w14:textId="77777777" w:rsidTr="00BF1536">
                        <w:trPr>
                          <w:cantSplit/>
                          <w:trHeight w:hRule="exact" w:val="448"/>
                        </w:trPr>
                        <w:tc>
                          <w:tcPr>
                            <w:tcW w:w="4025" w:type="dxa"/>
                            <w:tcBorders>
                              <w:top w:val="single" w:sz="4" w:space="0" w:color="9966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46FB9A" w14:textId="77777777" w:rsidR="00DE1450" w:rsidRPr="00E7504B" w:rsidRDefault="00DE1450" w:rsidP="00F97A76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  <w:r w:rsidRPr="00E7504B"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  <w:t>Address</w:t>
                            </w:r>
                          </w:p>
                        </w:tc>
                      </w:tr>
                      <w:tr w:rsidR="00E7504B" w:rsidRPr="00E7504B" w14:paraId="18FFADCC" w14:textId="77777777" w:rsidTr="00BF1536">
                        <w:trPr>
                          <w:cantSplit/>
                          <w:trHeight w:hRule="exact" w:val="178"/>
                        </w:trPr>
                        <w:tc>
                          <w:tcPr>
                            <w:tcW w:w="4025" w:type="dxa"/>
                            <w:tcBorders>
                              <w:top w:val="single" w:sz="4" w:space="0" w:color="9966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701CB2" w14:textId="77777777" w:rsidR="00DE1450" w:rsidRDefault="00DE1450" w:rsidP="00F97A76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p w14:paraId="72098BB0" w14:textId="77777777" w:rsidR="007A5995" w:rsidRDefault="007A5995" w:rsidP="00F97A76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p w14:paraId="7340D386" w14:textId="77777777" w:rsidR="007A5995" w:rsidRPr="00E7504B" w:rsidRDefault="007A5995" w:rsidP="00F97A76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</w:tc>
                      </w:tr>
                      <w:tr w:rsidR="00E7504B" w:rsidRPr="00E7504B" w14:paraId="604007BE" w14:textId="77777777" w:rsidTr="00BF1536">
                        <w:trPr>
                          <w:cantSplit/>
                          <w:trHeight w:hRule="exact" w:val="457"/>
                        </w:trPr>
                        <w:tc>
                          <w:tcPr>
                            <w:tcW w:w="4025" w:type="dxa"/>
                            <w:tcBorders>
                              <w:top w:val="single" w:sz="4" w:space="0" w:color="9966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BB372A" w14:textId="77777777" w:rsidR="00DE1450" w:rsidRPr="00E7504B" w:rsidRDefault="00BF1536" w:rsidP="00F97A76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  <w:t>Town                        State                   Zip code</w:t>
                            </w:r>
                          </w:p>
                        </w:tc>
                      </w:tr>
                      <w:tr w:rsidR="00E7504B" w:rsidRPr="00E7504B" w14:paraId="3022C70A" w14:textId="77777777" w:rsidTr="00BF1536">
                        <w:trPr>
                          <w:cantSplit/>
                          <w:trHeight w:val="473"/>
                        </w:trPr>
                        <w:tc>
                          <w:tcPr>
                            <w:tcW w:w="4025" w:type="dxa"/>
                            <w:tcBorders>
                              <w:top w:val="single" w:sz="4" w:space="0" w:color="9966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75FACA" w14:textId="77777777" w:rsidR="00DE1450" w:rsidRPr="00E7504B" w:rsidRDefault="00DE1450" w:rsidP="00F97A76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  <w:r w:rsidRPr="00E7504B"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  <w:t>Phone</w:t>
                            </w:r>
                            <w:r w:rsidR="00BF1536"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  <w:t xml:space="preserve">                                            Do You Text?</w:t>
                            </w:r>
                          </w:p>
                        </w:tc>
                      </w:tr>
                      <w:tr w:rsidR="00E7504B" w:rsidRPr="00E7504B" w14:paraId="7F07272E" w14:textId="77777777" w:rsidTr="00BF1536">
                        <w:trPr>
                          <w:cantSplit/>
                          <w:trHeight w:hRule="exact" w:val="547"/>
                        </w:trPr>
                        <w:tc>
                          <w:tcPr>
                            <w:tcW w:w="4025" w:type="dxa"/>
                            <w:tcBorders>
                              <w:top w:val="single" w:sz="4" w:space="0" w:color="9966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3A9231" w14:textId="77777777" w:rsidR="00DE1450" w:rsidRPr="00E7504B" w:rsidRDefault="00DE1450" w:rsidP="00F97A76">
                            <w:pPr>
                              <w:pStyle w:val="Sign-up"/>
                              <w:spacing w:line="240" w:lineRule="auto"/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</w:pPr>
                            <w:r w:rsidRPr="00E7504B">
                              <w:rPr>
                                <w:b w:val="0"/>
                                <w:i w:val="0"/>
                                <w:color w:val="984806" w:themeColor="accent6" w:themeShade="80"/>
                              </w:rPr>
                              <w:t>E-mail</w:t>
                            </w:r>
                          </w:p>
                        </w:tc>
                      </w:tr>
                      <w:tr w:rsidR="00E7504B" w:rsidRPr="00E7504B" w14:paraId="42919294" w14:textId="77777777" w:rsidTr="00BF1536">
                        <w:trPr>
                          <w:cantSplit/>
                          <w:trHeight w:val="1257"/>
                        </w:trPr>
                        <w:tc>
                          <w:tcPr>
                            <w:tcW w:w="40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77178E" w14:textId="77777777" w:rsidR="00DE1450" w:rsidRDefault="00BF1536" w:rsidP="00F97A76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i w:val="0"/>
                                <w:color w:val="984806" w:themeColor="accent6" w:themeShade="80"/>
                              </w:rPr>
                              <w:t>Name(s) of Children and ages:</w:t>
                            </w:r>
                          </w:p>
                          <w:p w14:paraId="03CF8891" w14:textId="77777777" w:rsidR="00BF1536" w:rsidRDefault="00BF1536" w:rsidP="00F97A76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p w14:paraId="4BB6DE51" w14:textId="77777777" w:rsidR="00BF1536" w:rsidRPr="00BF1536" w:rsidRDefault="00BF1536" w:rsidP="00F97A76">
                            <w:pPr>
                              <w:pStyle w:val="Sign-up"/>
                              <w:spacing w:line="240" w:lineRule="auto"/>
                              <w:rPr>
                                <w:i w:val="0"/>
                                <w:color w:val="984806" w:themeColor="accent6" w:themeShade="80"/>
                              </w:rPr>
                            </w:pPr>
                          </w:p>
                          <w:p w14:paraId="417BB9BE" w14:textId="77777777" w:rsidR="00DE1450" w:rsidRPr="00E7504B" w:rsidRDefault="00DE1450" w:rsidP="00F97A76">
                            <w:pPr>
                              <w:pStyle w:val="Sign-up"/>
                              <w:spacing w:line="240" w:lineRule="auto"/>
                              <w:rPr>
                                <w:color w:val="984806" w:themeColor="accent6" w:themeShade="80"/>
                              </w:rPr>
                            </w:pPr>
                          </w:p>
                        </w:tc>
                      </w:tr>
                    </w:tbl>
                    <w:p w14:paraId="65B10876" w14:textId="77777777" w:rsidR="003D701B" w:rsidRDefault="00AF738E" w:rsidP="00D04386">
                      <w:pPr>
                        <w:pStyle w:val="Sign-up"/>
                        <w:spacing w:line="240" w:lineRule="auto"/>
                        <w:jc w:val="center"/>
                        <w:rPr>
                          <w:b w:val="0"/>
                          <w:i w:val="0"/>
                          <w:sz w:val="20"/>
                          <w:szCs w:val="20"/>
                        </w:rPr>
                      </w:pPr>
                      <w:r w:rsidRPr="006F192E">
                        <w:rPr>
                          <w:b w:val="0"/>
                          <w:i w:val="0"/>
                          <w:sz w:val="20"/>
                          <w:szCs w:val="20"/>
                        </w:rPr>
                        <w:t xml:space="preserve">Make </w:t>
                      </w:r>
                      <w:r w:rsidR="005460A8" w:rsidRPr="006F192E">
                        <w:rPr>
                          <w:b w:val="0"/>
                          <w:i w:val="0"/>
                          <w:sz w:val="20"/>
                          <w:szCs w:val="20"/>
                        </w:rPr>
                        <w:t>check payable</w:t>
                      </w:r>
                      <w:r w:rsidRPr="006F192E">
                        <w:rPr>
                          <w:b w:val="0"/>
                          <w:i w:val="0"/>
                          <w:sz w:val="20"/>
                          <w:szCs w:val="20"/>
                        </w:rPr>
                        <w:t xml:space="preserve"> to</w:t>
                      </w:r>
                      <w:r w:rsidR="006F192E">
                        <w:rPr>
                          <w:b w:val="0"/>
                          <w:i w:val="0"/>
                          <w:sz w:val="20"/>
                          <w:szCs w:val="20"/>
                        </w:rPr>
                        <w:t>:</w:t>
                      </w:r>
                    </w:p>
                    <w:p w14:paraId="539E88C2" w14:textId="77777777" w:rsidR="00DE1450" w:rsidRPr="006F192E" w:rsidRDefault="00AF738E" w:rsidP="00D04386">
                      <w:pPr>
                        <w:pStyle w:val="Sign-up"/>
                        <w:spacing w:line="240" w:lineRule="auto"/>
                        <w:jc w:val="center"/>
                        <w:rPr>
                          <w:b w:val="0"/>
                          <w:i w:val="0"/>
                          <w:sz w:val="20"/>
                          <w:szCs w:val="20"/>
                        </w:rPr>
                      </w:pPr>
                      <w:r w:rsidRPr="006F192E">
                        <w:rPr>
                          <w:b w:val="0"/>
                          <w:i w:val="0"/>
                          <w:sz w:val="20"/>
                          <w:szCs w:val="20"/>
                        </w:rPr>
                        <w:t xml:space="preserve">“Strong </w:t>
                      </w:r>
                      <w:r w:rsidR="005B4C45">
                        <w:rPr>
                          <w:b w:val="0"/>
                          <w:i w:val="0"/>
                          <w:sz w:val="20"/>
                          <w:szCs w:val="20"/>
                        </w:rPr>
                        <w:t>Family Farm, Inc.”</w:t>
                      </w:r>
                    </w:p>
                    <w:p w14:paraId="03F157EB" w14:textId="77777777" w:rsidR="00AF738E" w:rsidRPr="0019493E" w:rsidRDefault="00AF738E">
                      <w:pPr>
                        <w:pStyle w:val="Sign-up"/>
                        <w:spacing w:line="240" w:lineRule="auto"/>
                        <w:rPr>
                          <w:b w:val="0"/>
                          <w:i w:val="0"/>
                          <w:color w:val="984806" w:themeColor="accent6" w:themeShade="80"/>
                          <w:sz w:val="20"/>
                          <w:szCs w:val="20"/>
                        </w:rPr>
                      </w:pPr>
                    </w:p>
                    <w:p w14:paraId="5CC672E3" w14:textId="77777777" w:rsidR="0019493E" w:rsidRPr="0019493E" w:rsidRDefault="0019493E" w:rsidP="009953ED">
                      <w:pPr>
                        <w:pStyle w:val="Sign-up"/>
                        <w:spacing w:line="276" w:lineRule="auto"/>
                        <w:rPr>
                          <w:color w:val="984806" w:themeColor="accent6" w:themeShade="80"/>
                        </w:rPr>
                      </w:pPr>
                    </w:p>
                    <w:p w14:paraId="44326839" w14:textId="77777777" w:rsidR="009953ED" w:rsidRPr="0019493E" w:rsidRDefault="009953ED" w:rsidP="00BF1536">
                      <w:pPr>
                        <w:pStyle w:val="Sign-up"/>
                        <w:spacing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2D5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D28015" wp14:editId="19884D58">
                <wp:simplePos x="0" y="0"/>
                <wp:positionH relativeFrom="page">
                  <wp:posOffset>3570605</wp:posOffset>
                </wp:positionH>
                <wp:positionV relativeFrom="page">
                  <wp:posOffset>820420</wp:posOffset>
                </wp:positionV>
                <wp:extent cx="2870200" cy="6653530"/>
                <wp:effectExtent l="0" t="1270" r="0" b="3175"/>
                <wp:wrapNone/>
                <wp:docPr id="5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65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E118E" w14:textId="77777777" w:rsidR="00FA7C52" w:rsidRDefault="008E5832" w:rsidP="002D6C00">
                            <w:pPr>
                              <w:pStyle w:val="Heading3"/>
                              <w:jc w:val="center"/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W</w:t>
                            </w:r>
                            <w:r w:rsidR="00D75389"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hat is the</w:t>
                            </w:r>
                            <w:r w:rsidR="003B7640"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chicken</w:t>
                            </w:r>
                            <w:r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program?</w:t>
                            </w:r>
                          </w:p>
                          <w:p w14:paraId="27B45445" w14:textId="77777777" w:rsidR="00D75389" w:rsidRPr="008638AD" w:rsidRDefault="00D75389" w:rsidP="00D753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4FC437" w14:textId="77777777" w:rsidR="00965FC5" w:rsidRDefault="00A05216" w:rsidP="008E5832">
                            <w:pPr>
                              <w:pStyle w:val="bodytext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For a small fee of $6</w:t>
                            </w:r>
                            <w:r w:rsidR="000B1396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2D6C00">
                              <w:rPr>
                                <w:sz w:val="24"/>
                                <w:szCs w:val="24"/>
                              </w:rPr>
                              <w:t>, you could play an integral part of a chicken’s life at the farm</w:t>
                            </w:r>
                            <w:r w:rsidR="00577CB0">
                              <w:rPr>
                                <w:sz w:val="24"/>
                                <w:szCs w:val="24"/>
                              </w:rPr>
                              <w:t xml:space="preserve"> for</w:t>
                            </w:r>
                            <w:r w:rsidR="00D75389">
                              <w:rPr>
                                <w:sz w:val="24"/>
                                <w:szCs w:val="24"/>
                              </w:rPr>
                              <w:t xml:space="preserve"> the summer and fall</w:t>
                            </w:r>
                            <w:r w:rsidR="002D6C00">
                              <w:rPr>
                                <w:sz w:val="24"/>
                                <w:szCs w:val="24"/>
                              </w:rPr>
                              <w:t>.  This money will pay fo</w:t>
                            </w:r>
                            <w:r w:rsidR="003B7640">
                              <w:rPr>
                                <w:sz w:val="24"/>
                                <w:szCs w:val="24"/>
                              </w:rPr>
                              <w:t>r the chicken, feed</w:t>
                            </w:r>
                            <w:r w:rsidR="001D500D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37266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D75389">
                              <w:rPr>
                                <w:sz w:val="24"/>
                                <w:szCs w:val="24"/>
                              </w:rPr>
                              <w:t xml:space="preserve"> visitations with chicken lessons and activities</w:t>
                            </w:r>
                            <w:r w:rsidR="002D6C0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965FC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11B32F" w14:textId="62D4F1DE" w:rsidR="002D6C00" w:rsidRDefault="00965FC5" w:rsidP="008E5832">
                            <w:pPr>
                              <w:pStyle w:val="bodytext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Half price for members &amp; 4-Hers</w:t>
                            </w:r>
                          </w:p>
                          <w:p w14:paraId="5E13DCED" w14:textId="77777777" w:rsidR="002A77BB" w:rsidRPr="008638AD" w:rsidRDefault="002A77BB" w:rsidP="002A77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0F5B8C" w14:textId="77777777" w:rsidR="00D75389" w:rsidRDefault="00D75389" w:rsidP="00D75389">
                            <w:pPr>
                              <w:pStyle w:val="bodytext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LEARN:</w:t>
                            </w:r>
                          </w:p>
                          <w:p w14:paraId="5737CF77" w14:textId="77777777" w:rsidR="003D701B" w:rsidRDefault="006E1388" w:rsidP="00D75389">
                            <w:pPr>
                              <w:pStyle w:val="bodytext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Over the course of the summer and fall you will learn everything about chickens from the different breeds available to daily care to how they lay their eggs.  </w:t>
                            </w:r>
                            <w:r w:rsidR="008638AD">
                              <w:rPr>
                                <w:sz w:val="24"/>
                                <w:szCs w:val="24"/>
                              </w:rPr>
                              <w:t>You will get to spend quality time with the chickens while feeding them, petting them and, in the fall, checking for eggs!</w:t>
                            </w:r>
                          </w:p>
                          <w:p w14:paraId="131EFE9F" w14:textId="77777777" w:rsidR="00C2025E" w:rsidRPr="008638AD" w:rsidRDefault="00C2025E" w:rsidP="00D75389">
                            <w:pPr>
                              <w:pStyle w:val="bodytext0"/>
                              <w:jc w:val="center"/>
                            </w:pPr>
                          </w:p>
                          <w:p w14:paraId="271ACCF1" w14:textId="77777777" w:rsidR="00D75389" w:rsidRDefault="00C2025E" w:rsidP="00D75389">
                            <w:pPr>
                              <w:pStyle w:val="bodytext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VISITATIONS/PROGRAMS:</w:t>
                            </w:r>
                          </w:p>
                          <w:p w14:paraId="4A34EF59" w14:textId="77777777" w:rsidR="00AE482C" w:rsidRDefault="00C2025E" w:rsidP="00AE482C">
                            <w:pPr>
                              <w:pStyle w:val="bodytext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At specified </w:t>
                            </w:r>
                            <w:r w:rsidR="00D75389">
                              <w:rPr>
                                <w:sz w:val="24"/>
                                <w:szCs w:val="24"/>
                              </w:rPr>
                              <w:t xml:space="preserve">dates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times, visitations and activities will be available at the farm</w:t>
                            </w:r>
                            <w:r w:rsidR="00AE482C">
                              <w:rPr>
                                <w:sz w:val="24"/>
                                <w:szCs w:val="24"/>
                              </w:rPr>
                              <w:t xml:space="preserve"> at designated dates and times.            (See application for details)</w:t>
                            </w:r>
                          </w:p>
                          <w:p w14:paraId="6BCF1334" w14:textId="77777777" w:rsidR="00B731B8" w:rsidRPr="00E7504B" w:rsidRDefault="00B731B8" w:rsidP="00C2025E">
                            <w:pPr>
                              <w:pStyle w:val="Heading3"/>
                              <w:jc w:val="center"/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E7504B"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Great fun for all – </w:t>
                            </w:r>
                          </w:p>
                          <w:p w14:paraId="0220A4FC" w14:textId="77777777" w:rsidR="00C2025E" w:rsidRPr="00E7504B" w:rsidRDefault="00B731B8" w:rsidP="00C2025E">
                            <w:pPr>
                              <w:pStyle w:val="Heading3"/>
                              <w:jc w:val="center"/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E7504B">
                              <w:rPr>
                                <w:rFonts w:ascii="Trebuchet MS" w:hAnsi="Trebuchet MS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young and old!</w:t>
                            </w:r>
                          </w:p>
                          <w:p w14:paraId="39660B06" w14:textId="77777777" w:rsidR="002A77BB" w:rsidRDefault="002A77BB" w:rsidP="002A77BB"/>
                          <w:p w14:paraId="1AC1B6DB" w14:textId="638CF47B" w:rsidR="00577CB0" w:rsidRPr="00577CB0" w:rsidRDefault="00B62C41" w:rsidP="00B62C41">
                            <w:pPr>
                              <w:pStyle w:val="bodytext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" w:hAnsi="Trebuchet MS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="001D500D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965FC5">
                              <w:rPr>
                                <w:sz w:val="24"/>
                                <w:szCs w:val="24"/>
                              </w:rPr>
                              <w:t xml:space="preserve">fter </w:t>
                            </w:r>
                            <w:r w:rsidR="00877604">
                              <w:rPr>
                                <w:sz w:val="24"/>
                                <w:szCs w:val="24"/>
                              </w:rPr>
                              <w:t xml:space="preserve">the Harvest Festival “Chicken Parade” on </w:t>
                            </w:r>
                            <w:r w:rsidR="00965FC5">
                              <w:rPr>
                                <w:sz w:val="24"/>
                                <w:szCs w:val="24"/>
                              </w:rPr>
                              <w:t>Oct 18th</w:t>
                            </w:r>
                            <w:r w:rsidR="001D500D">
                              <w:rPr>
                                <w:sz w:val="24"/>
                                <w:szCs w:val="24"/>
                              </w:rPr>
                              <w:t>, all chickens</w:t>
                            </w:r>
                            <w:r w:rsidR="00577CB0" w:rsidRPr="00577CB0">
                              <w:rPr>
                                <w:sz w:val="24"/>
                                <w:szCs w:val="24"/>
                              </w:rPr>
                              <w:t xml:space="preserve"> go to a local farmer</w:t>
                            </w:r>
                            <w:r w:rsidR="00AE482C">
                              <w:rPr>
                                <w:sz w:val="24"/>
                                <w:szCs w:val="24"/>
                              </w:rPr>
                              <w:t xml:space="preserve"> to live with other chickens in a nice chicken coop</w:t>
                            </w:r>
                            <w:r w:rsidR="003B7640">
                              <w:rPr>
                                <w:sz w:val="24"/>
                                <w:szCs w:val="24"/>
                              </w:rPr>
                              <w:t xml:space="preserve"> to produce eggs. </w:t>
                            </w:r>
                          </w:p>
                          <w:p w14:paraId="1490B997" w14:textId="77777777" w:rsidR="00B731B8" w:rsidRDefault="00B731B8" w:rsidP="00C202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F2C9B05" w14:textId="77777777" w:rsidR="00B731B8" w:rsidRPr="00C2025E" w:rsidRDefault="00B731B8" w:rsidP="00C2025E"/>
                          <w:p w14:paraId="3D43B508" w14:textId="77777777" w:rsidR="00897087" w:rsidRPr="007772A7" w:rsidRDefault="00897087" w:rsidP="0059623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984BFCE" w14:textId="77777777" w:rsidR="00AC7BFD" w:rsidRPr="006B3462" w:rsidRDefault="00AC7BFD">
                            <w:pPr>
                              <w:pStyle w:val="Event"/>
                              <w:rPr>
                                <w:color w:val="9933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28015" id="Text Box 278" o:spid="_x0000_s1040" type="#_x0000_t202" style="position:absolute;margin-left:281.15pt;margin-top:64.6pt;width:226pt;height:523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" filled="f" fillcolor="purple" stroked="f">
                <v:textbox inset="0,0,0,0">
                  <w:txbxContent>
                    <w:p w14:paraId="45BE118E" w14:textId="77777777" w:rsidR="00FA7C52" w:rsidRDefault="008E5832" w:rsidP="002D6C00">
                      <w:pPr>
                        <w:pStyle w:val="Heading3"/>
                        <w:jc w:val="center"/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  <w:t>W</w:t>
                      </w:r>
                      <w:r w:rsidR="00D75389"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  <w:t>hat is the</w:t>
                      </w:r>
                      <w:r w:rsidR="003B7640"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  <w:t xml:space="preserve"> chicken</w:t>
                      </w:r>
                      <w:r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  <w:t xml:space="preserve"> program?</w:t>
                      </w:r>
                    </w:p>
                    <w:p w14:paraId="27B45445" w14:textId="77777777" w:rsidR="00D75389" w:rsidRPr="008638AD" w:rsidRDefault="00D75389" w:rsidP="00D7538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E4FC437" w14:textId="77777777" w:rsidR="00965FC5" w:rsidRDefault="00A05216" w:rsidP="008E5832">
                      <w:pPr>
                        <w:pStyle w:val="bodytext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For a small fee of $6</w:t>
                      </w:r>
                      <w:r w:rsidR="000B1396">
                        <w:rPr>
                          <w:sz w:val="24"/>
                          <w:szCs w:val="24"/>
                        </w:rPr>
                        <w:t>0</w:t>
                      </w:r>
                      <w:r w:rsidR="002D6C00">
                        <w:rPr>
                          <w:sz w:val="24"/>
                          <w:szCs w:val="24"/>
                        </w:rPr>
                        <w:t>, you could play an integral part of a chicken’s life at the farm</w:t>
                      </w:r>
                      <w:r w:rsidR="00577CB0">
                        <w:rPr>
                          <w:sz w:val="24"/>
                          <w:szCs w:val="24"/>
                        </w:rPr>
                        <w:t xml:space="preserve"> for</w:t>
                      </w:r>
                      <w:r w:rsidR="00D75389">
                        <w:rPr>
                          <w:sz w:val="24"/>
                          <w:szCs w:val="24"/>
                        </w:rPr>
                        <w:t xml:space="preserve"> the summer and fall</w:t>
                      </w:r>
                      <w:r w:rsidR="002D6C00">
                        <w:rPr>
                          <w:sz w:val="24"/>
                          <w:szCs w:val="24"/>
                        </w:rPr>
                        <w:t>.  This money will pay fo</w:t>
                      </w:r>
                      <w:r w:rsidR="003B7640">
                        <w:rPr>
                          <w:sz w:val="24"/>
                          <w:szCs w:val="24"/>
                        </w:rPr>
                        <w:t>r the chicken, feed</w:t>
                      </w:r>
                      <w:r w:rsidR="001D500D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="00437266">
                        <w:rPr>
                          <w:sz w:val="24"/>
                          <w:szCs w:val="24"/>
                        </w:rPr>
                        <w:t>8</w:t>
                      </w:r>
                      <w:r w:rsidR="00D75389">
                        <w:rPr>
                          <w:sz w:val="24"/>
                          <w:szCs w:val="24"/>
                        </w:rPr>
                        <w:t xml:space="preserve"> visitations with chicken lessons and activities</w:t>
                      </w:r>
                      <w:r w:rsidR="002D6C00">
                        <w:rPr>
                          <w:sz w:val="24"/>
                          <w:szCs w:val="24"/>
                        </w:rPr>
                        <w:t>.</w:t>
                      </w:r>
                      <w:r w:rsidR="00965FC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11B32F" w14:textId="62D4F1DE" w:rsidR="002D6C00" w:rsidRDefault="00965FC5" w:rsidP="008E5832">
                      <w:pPr>
                        <w:pStyle w:val="bodytext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Half price for members &amp; 4-Hers</w:t>
                      </w:r>
                    </w:p>
                    <w:p w14:paraId="5E13DCED" w14:textId="77777777" w:rsidR="002A77BB" w:rsidRPr="008638AD" w:rsidRDefault="002A77BB" w:rsidP="002A77B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B0F5B8C" w14:textId="77777777" w:rsidR="00D75389" w:rsidRDefault="00D75389" w:rsidP="00D75389">
                      <w:pPr>
                        <w:pStyle w:val="bodytext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LEARN:</w:t>
                      </w:r>
                    </w:p>
                    <w:p w14:paraId="5737CF77" w14:textId="77777777" w:rsidR="003D701B" w:rsidRDefault="006E1388" w:rsidP="00D75389">
                      <w:pPr>
                        <w:pStyle w:val="bodytext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Over the course of the summer and fall you will learn everything about chickens from the different breeds available to daily care to how they lay their eggs.  </w:t>
                      </w:r>
                      <w:r w:rsidR="008638AD">
                        <w:rPr>
                          <w:sz w:val="24"/>
                          <w:szCs w:val="24"/>
                        </w:rPr>
                        <w:t>You will get to spend quality time with the chickens while feeding them, petting them and, in the fall, checking for eggs!</w:t>
                      </w:r>
                    </w:p>
                    <w:p w14:paraId="131EFE9F" w14:textId="77777777" w:rsidR="00C2025E" w:rsidRPr="008638AD" w:rsidRDefault="00C2025E" w:rsidP="00D75389">
                      <w:pPr>
                        <w:pStyle w:val="bodytext0"/>
                        <w:jc w:val="center"/>
                      </w:pPr>
                    </w:p>
                    <w:p w14:paraId="271ACCF1" w14:textId="77777777" w:rsidR="00D75389" w:rsidRDefault="00C2025E" w:rsidP="00D75389">
                      <w:pPr>
                        <w:pStyle w:val="bodytext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VISITATIONS/PROGRAMS:</w:t>
                      </w:r>
                    </w:p>
                    <w:p w14:paraId="4A34EF59" w14:textId="77777777" w:rsidR="00AE482C" w:rsidRDefault="00C2025E" w:rsidP="00AE482C">
                      <w:pPr>
                        <w:pStyle w:val="bodytext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At specified </w:t>
                      </w:r>
                      <w:r w:rsidR="00D75389">
                        <w:rPr>
                          <w:sz w:val="24"/>
                          <w:szCs w:val="24"/>
                        </w:rPr>
                        <w:t xml:space="preserve">dates and </w:t>
                      </w:r>
                      <w:r>
                        <w:rPr>
                          <w:sz w:val="24"/>
                          <w:szCs w:val="24"/>
                        </w:rPr>
                        <w:t>times, visitations and activities will be available at the farm</w:t>
                      </w:r>
                      <w:r w:rsidR="00AE482C">
                        <w:rPr>
                          <w:sz w:val="24"/>
                          <w:szCs w:val="24"/>
                        </w:rPr>
                        <w:t xml:space="preserve"> at designated dates and times.            (See application for details)</w:t>
                      </w:r>
                    </w:p>
                    <w:p w14:paraId="6BCF1334" w14:textId="77777777" w:rsidR="00B731B8" w:rsidRPr="00E7504B" w:rsidRDefault="00B731B8" w:rsidP="00C2025E">
                      <w:pPr>
                        <w:pStyle w:val="Heading3"/>
                        <w:jc w:val="center"/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E7504B"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  <w:t xml:space="preserve">Great fun for all – </w:t>
                      </w:r>
                    </w:p>
                    <w:p w14:paraId="0220A4FC" w14:textId="77777777" w:rsidR="00C2025E" w:rsidRPr="00E7504B" w:rsidRDefault="00B731B8" w:rsidP="00C2025E">
                      <w:pPr>
                        <w:pStyle w:val="Heading3"/>
                        <w:jc w:val="center"/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E7504B">
                        <w:rPr>
                          <w:rFonts w:ascii="Trebuchet MS" w:hAnsi="Trebuchet MS"/>
                          <w:color w:val="984806" w:themeColor="accent6" w:themeShade="80"/>
                          <w:sz w:val="32"/>
                          <w:szCs w:val="32"/>
                        </w:rPr>
                        <w:t>young and old!</w:t>
                      </w:r>
                    </w:p>
                    <w:p w14:paraId="39660B06" w14:textId="77777777" w:rsidR="002A77BB" w:rsidRDefault="002A77BB" w:rsidP="002A77BB"/>
                    <w:p w14:paraId="1AC1B6DB" w14:textId="638CF47B" w:rsidR="00577CB0" w:rsidRPr="00577CB0" w:rsidRDefault="00B62C41" w:rsidP="00B62C41">
                      <w:pPr>
                        <w:pStyle w:val="bodytext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" w:hAnsi="Trebuchet MS"/>
                          <w:color w:val="auto"/>
                          <w:kern w:val="0"/>
                          <w:sz w:val="24"/>
                          <w:szCs w:val="24"/>
                        </w:rPr>
                        <w:t xml:space="preserve">PLEASE NOTE: </w:t>
                      </w:r>
                      <w:r w:rsidR="001D500D">
                        <w:rPr>
                          <w:sz w:val="24"/>
                          <w:szCs w:val="24"/>
                        </w:rPr>
                        <w:t>A</w:t>
                      </w:r>
                      <w:r w:rsidR="00965FC5">
                        <w:rPr>
                          <w:sz w:val="24"/>
                          <w:szCs w:val="24"/>
                        </w:rPr>
                        <w:t xml:space="preserve">fter </w:t>
                      </w:r>
                      <w:r w:rsidR="00877604">
                        <w:rPr>
                          <w:sz w:val="24"/>
                          <w:szCs w:val="24"/>
                        </w:rPr>
                        <w:t xml:space="preserve">the Harvest Festival “Chicken Parade” on </w:t>
                      </w:r>
                      <w:r w:rsidR="00965FC5">
                        <w:rPr>
                          <w:sz w:val="24"/>
                          <w:szCs w:val="24"/>
                        </w:rPr>
                        <w:t>Oct 18th</w:t>
                      </w:r>
                      <w:r w:rsidR="001D500D">
                        <w:rPr>
                          <w:sz w:val="24"/>
                          <w:szCs w:val="24"/>
                        </w:rPr>
                        <w:t>, all chickens</w:t>
                      </w:r>
                      <w:r w:rsidR="00577CB0" w:rsidRPr="00577CB0">
                        <w:rPr>
                          <w:sz w:val="24"/>
                          <w:szCs w:val="24"/>
                        </w:rPr>
                        <w:t xml:space="preserve"> go to a local farmer</w:t>
                      </w:r>
                      <w:r w:rsidR="00AE482C">
                        <w:rPr>
                          <w:sz w:val="24"/>
                          <w:szCs w:val="24"/>
                        </w:rPr>
                        <w:t xml:space="preserve"> to live with other chickens in a nice chicken coop</w:t>
                      </w:r>
                      <w:r w:rsidR="003B7640">
                        <w:rPr>
                          <w:sz w:val="24"/>
                          <w:szCs w:val="24"/>
                        </w:rPr>
                        <w:t xml:space="preserve"> to produce eggs. </w:t>
                      </w:r>
                    </w:p>
                    <w:p w14:paraId="1490B997" w14:textId="77777777" w:rsidR="00B731B8" w:rsidRDefault="00B731B8" w:rsidP="00C2025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F2C9B05" w14:textId="77777777" w:rsidR="00B731B8" w:rsidRPr="00C2025E" w:rsidRDefault="00B731B8" w:rsidP="00C2025E"/>
                    <w:p w14:paraId="3D43B508" w14:textId="77777777" w:rsidR="00897087" w:rsidRPr="007772A7" w:rsidRDefault="00897087" w:rsidP="0059623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6984BFCE" w14:textId="77777777" w:rsidR="00AC7BFD" w:rsidRPr="006B3462" w:rsidRDefault="00AC7BFD">
                      <w:pPr>
                        <w:pStyle w:val="Event"/>
                        <w:rPr>
                          <w:color w:val="993300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2E9DAE" w14:textId="77777777" w:rsidR="00AC7BFD" w:rsidRDefault="00812D5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BE6C9" wp14:editId="6CA1813D">
                <wp:simplePos x="0" y="0"/>
                <wp:positionH relativeFrom="page">
                  <wp:posOffset>3594100</wp:posOffset>
                </wp:positionH>
                <wp:positionV relativeFrom="page">
                  <wp:posOffset>1028065</wp:posOffset>
                </wp:positionV>
                <wp:extent cx="2393315" cy="45085"/>
                <wp:effectExtent l="3175" t="0" r="3810" b="3175"/>
                <wp:wrapNone/>
                <wp:docPr id="5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82B2D" w14:textId="77777777" w:rsidR="004875DD" w:rsidRPr="00596234" w:rsidRDefault="004875DD" w:rsidP="005962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BE6C9" id="Text Box 305" o:spid="_x0000_s1041" type="#_x0000_t202" style="position:absolute;margin-left:283pt;margin-top:80.95pt;width:188.4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" filled="f" stroked="f" strokeweight="0">
                <v:textbox inset="0,0,0,0">
                  <w:txbxContent>
                    <w:p w14:paraId="58582B2D" w14:textId="77777777" w:rsidR="004875DD" w:rsidRPr="00596234" w:rsidRDefault="004875DD" w:rsidP="0059623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7E14C" wp14:editId="7CBAD5E1">
                <wp:simplePos x="0" y="0"/>
                <wp:positionH relativeFrom="page">
                  <wp:posOffset>452755</wp:posOffset>
                </wp:positionH>
                <wp:positionV relativeFrom="page">
                  <wp:posOffset>329565</wp:posOffset>
                </wp:positionV>
                <wp:extent cx="9117965" cy="405765"/>
                <wp:effectExtent l="0" t="5715" r="1905" b="0"/>
                <wp:wrapNone/>
                <wp:docPr id="10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7965" cy="405765"/>
                          <a:chOff x="713" y="520"/>
                          <a:chExt cx="14359" cy="639"/>
                        </a:xfrm>
                      </wpg:grpSpPr>
                      <wps:wsp>
                        <wps:cNvPr id="1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13" y="727"/>
                            <a:ext cx="1435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33"/>
                        <wps:cNvSpPr>
                          <a:spLocks noChangeArrowheads="1"/>
                        </wps:cNvSpPr>
                        <wps:spPr bwMode="auto">
                          <a:xfrm>
                            <a:off x="10935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34"/>
                        <wps:cNvSpPr>
                          <a:spLocks noChangeArrowheads="1"/>
                        </wps:cNvSpPr>
                        <wps:spPr bwMode="auto">
                          <a:xfrm>
                            <a:off x="11345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35"/>
                        <wps:cNvSpPr>
                          <a:spLocks noChangeArrowheads="1"/>
                        </wps:cNvSpPr>
                        <wps:spPr bwMode="auto">
                          <a:xfrm>
                            <a:off x="10751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336"/>
                        <wps:cNvSpPr>
                          <a:spLocks noChangeArrowheads="1"/>
                        </wps:cNvSpPr>
                        <wps:spPr bwMode="auto">
                          <a:xfrm>
                            <a:off x="12041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337"/>
                        <wps:cNvSpPr>
                          <a:spLocks noChangeArrowheads="1"/>
                        </wps:cNvSpPr>
                        <wps:spPr bwMode="auto">
                          <a:xfrm>
                            <a:off x="12451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338"/>
                        <wps:cNvSpPr>
                          <a:spLocks noChangeArrowheads="1"/>
                        </wps:cNvSpPr>
                        <wps:spPr bwMode="auto">
                          <a:xfrm>
                            <a:off x="11857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39"/>
                        <wps:cNvSpPr>
                          <a:spLocks noChangeArrowheads="1"/>
                        </wps:cNvSpPr>
                        <wps:spPr bwMode="auto">
                          <a:xfrm>
                            <a:off x="13151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40"/>
                        <wps:cNvSpPr>
                          <a:spLocks noChangeArrowheads="1"/>
                        </wps:cNvSpPr>
                        <wps:spPr bwMode="auto">
                          <a:xfrm>
                            <a:off x="13561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12967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42"/>
                        <wps:cNvSpPr>
                          <a:spLocks noChangeArrowheads="1"/>
                        </wps:cNvSpPr>
                        <wps:spPr bwMode="auto">
                          <a:xfrm>
                            <a:off x="14246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43"/>
                        <wps:cNvSpPr>
                          <a:spLocks noChangeArrowheads="1"/>
                        </wps:cNvSpPr>
                        <wps:spPr bwMode="auto">
                          <a:xfrm>
                            <a:off x="14656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44"/>
                        <wps:cNvSpPr>
                          <a:spLocks noChangeArrowheads="1"/>
                        </wps:cNvSpPr>
                        <wps:spPr bwMode="auto">
                          <a:xfrm>
                            <a:off x="14062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45"/>
                        <wps:cNvSpPr>
                          <a:spLocks noChangeArrowheads="1"/>
                        </wps:cNvSpPr>
                        <wps:spPr bwMode="auto">
                          <a:xfrm>
                            <a:off x="6515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46"/>
                        <wps:cNvSpPr>
                          <a:spLocks noChangeArrowheads="1"/>
                        </wps:cNvSpPr>
                        <wps:spPr bwMode="auto">
                          <a:xfrm>
                            <a:off x="6925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47"/>
                        <wps:cNvSpPr>
                          <a:spLocks noChangeArrowheads="1"/>
                        </wps:cNvSpPr>
                        <wps:spPr bwMode="auto">
                          <a:xfrm>
                            <a:off x="6331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48"/>
                        <wps:cNvSpPr>
                          <a:spLocks noChangeArrowheads="1"/>
                        </wps:cNvSpPr>
                        <wps:spPr bwMode="auto">
                          <a:xfrm>
                            <a:off x="7621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49"/>
                        <wps:cNvSpPr>
                          <a:spLocks noChangeArrowheads="1"/>
                        </wps:cNvSpPr>
                        <wps:spPr bwMode="auto">
                          <a:xfrm>
                            <a:off x="8031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50"/>
                        <wps:cNvSpPr>
                          <a:spLocks noChangeArrowheads="1"/>
                        </wps:cNvSpPr>
                        <wps:spPr bwMode="auto">
                          <a:xfrm>
                            <a:off x="7437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51"/>
                        <wps:cNvSpPr>
                          <a:spLocks noChangeArrowheads="1"/>
                        </wps:cNvSpPr>
                        <wps:spPr bwMode="auto">
                          <a:xfrm>
                            <a:off x="8731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52"/>
                        <wps:cNvSpPr>
                          <a:spLocks noChangeArrowheads="1"/>
                        </wps:cNvSpPr>
                        <wps:spPr bwMode="auto">
                          <a:xfrm>
                            <a:off x="9141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8547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9826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55"/>
                        <wps:cNvSpPr>
                          <a:spLocks noChangeArrowheads="1"/>
                        </wps:cNvSpPr>
                        <wps:spPr bwMode="auto">
                          <a:xfrm>
                            <a:off x="10236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56"/>
                        <wps:cNvSpPr>
                          <a:spLocks noChangeArrowheads="1"/>
                        </wps:cNvSpPr>
                        <wps:spPr bwMode="auto">
                          <a:xfrm>
                            <a:off x="9642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7"/>
                        <wps:cNvSpPr>
                          <a:spLocks noChangeArrowheads="1"/>
                        </wps:cNvSpPr>
                        <wps:spPr bwMode="auto">
                          <a:xfrm>
                            <a:off x="2101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58"/>
                        <wps:cNvSpPr>
                          <a:spLocks noChangeArrowheads="1"/>
                        </wps:cNvSpPr>
                        <wps:spPr bwMode="auto">
                          <a:xfrm>
                            <a:off x="2511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1917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3207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61"/>
                        <wps:cNvSpPr>
                          <a:spLocks noChangeArrowheads="1"/>
                        </wps:cNvSpPr>
                        <wps:spPr bwMode="auto">
                          <a:xfrm>
                            <a:off x="3617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62"/>
                        <wps:cNvSpPr>
                          <a:spLocks noChangeArrowheads="1"/>
                        </wps:cNvSpPr>
                        <wps:spPr bwMode="auto">
                          <a:xfrm>
                            <a:off x="3023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63"/>
                        <wps:cNvSpPr>
                          <a:spLocks noChangeArrowheads="1"/>
                        </wps:cNvSpPr>
                        <wps:spPr bwMode="auto">
                          <a:xfrm>
                            <a:off x="4317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4727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65"/>
                        <wps:cNvSpPr>
                          <a:spLocks noChangeArrowheads="1"/>
                        </wps:cNvSpPr>
                        <wps:spPr bwMode="auto">
                          <a:xfrm>
                            <a:off x="4133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66"/>
                        <wps:cNvSpPr>
                          <a:spLocks noChangeArrowheads="1"/>
                        </wps:cNvSpPr>
                        <wps:spPr bwMode="auto">
                          <a:xfrm>
                            <a:off x="5412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67"/>
                        <wps:cNvSpPr>
                          <a:spLocks noChangeArrowheads="1"/>
                        </wps:cNvSpPr>
                        <wps:spPr bwMode="auto">
                          <a:xfrm>
                            <a:off x="5822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5228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72"/>
                        <wps:cNvSpPr>
                          <a:spLocks noChangeArrowheads="1"/>
                        </wps:cNvSpPr>
                        <wps:spPr bwMode="auto">
                          <a:xfrm>
                            <a:off x="987" y="520"/>
                            <a:ext cx="620" cy="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1397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803" y="640"/>
                            <a:ext cx="395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33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05911" id="Group 392" o:spid="_x0000_s1026" style="position:absolute;margin-left:35.65pt;margin-top:25.95pt;width:717.95pt;height:31.95pt;z-index:251673600;mso-position-horizontal-relative:page;mso-position-vertical-relative:page" coordorigin="713,520" coordsize="14359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">
                <v:rect id="Rectangle 188" o:spid="_x0000_s1027" style="position:absolute;left:713;top:727;width:1435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" filled="f" fillcolor="black" stroked="f" strokeweight="0"/>
                <v:roundrect id="AutoShape 333" o:spid="_x0000_s1028" style="position:absolute;left:10935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" filled="f" strokecolor="#930"/>
                <v:roundrect id="AutoShape 334" o:spid="_x0000_s1029" style="position:absolute;left:11345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" filled="f" fillcolor="#930" strokecolor="#930"/>
                <v:roundrect id="AutoShape 335" o:spid="_x0000_s1030" style="position:absolute;left:10751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" filled="f" fillcolor="#930" strokecolor="#930"/>
                <v:roundrect id="AutoShape 336" o:spid="_x0000_s1031" style="position:absolute;left:12041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" filled="f" strokecolor="#930"/>
                <v:roundrect id="AutoShape 337" o:spid="_x0000_s1032" style="position:absolute;left:12451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" filled="f" fillcolor="#930" strokecolor="#930"/>
                <v:roundrect id="AutoShape 338" o:spid="_x0000_s1033" style="position:absolute;left:11857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" filled="f" fillcolor="#930" strokecolor="#930"/>
                <v:roundrect id="AutoShape 339" o:spid="_x0000_s1034" style="position:absolute;left:13151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" filled="f" strokecolor="#930"/>
                <v:roundrect id="AutoShape 340" o:spid="_x0000_s1035" style="position:absolute;left:13561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" filled="f" fillcolor="#930" strokecolor="#930"/>
                <v:roundrect id="AutoShape 341" o:spid="_x0000_s1036" style="position:absolute;left:12967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" filled="f" fillcolor="#930" strokecolor="#930"/>
                <v:roundrect id="AutoShape 342" o:spid="_x0000_s1037" style="position:absolute;left:14246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" filled="f" strokecolor="#930"/>
                <v:roundrect id="AutoShape 343" o:spid="_x0000_s1038" style="position:absolute;left:14656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" filled="f" fillcolor="#930" strokecolor="#930"/>
                <v:roundrect id="AutoShape 344" o:spid="_x0000_s1039" style="position:absolute;left:14062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" filled="f" fillcolor="#930" strokecolor="#930"/>
                <v:roundrect id="AutoShape 345" o:spid="_x0000_s1040" style="position:absolute;left:6515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" filled="f" strokecolor="#930"/>
                <v:roundrect id="AutoShape 346" o:spid="_x0000_s1041" style="position:absolute;left:6925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" filled="f" fillcolor="#930" strokecolor="#930"/>
                <v:roundrect id="AutoShape 347" o:spid="_x0000_s1042" style="position:absolute;left:6331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" filled="f" fillcolor="#930" strokecolor="#930"/>
                <v:roundrect id="AutoShape 348" o:spid="_x0000_s1043" style="position:absolute;left:7621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" filled="f" strokecolor="#930"/>
                <v:roundrect id="AutoShape 349" o:spid="_x0000_s1044" style="position:absolute;left:8031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" filled="f" fillcolor="#930" strokecolor="#930"/>
                <v:roundrect id="AutoShape 350" o:spid="_x0000_s1045" style="position:absolute;left:7437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" filled="f" fillcolor="#930" strokecolor="#930"/>
                <v:roundrect id="AutoShape 351" o:spid="_x0000_s1046" style="position:absolute;left:8731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" filled="f" strokecolor="#930"/>
                <v:roundrect id="AutoShape 352" o:spid="_x0000_s1047" style="position:absolute;left:9141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" filled="f" fillcolor="#930" strokecolor="#930"/>
                <v:roundrect id="AutoShape 353" o:spid="_x0000_s1048" style="position:absolute;left:8547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" filled="f" fillcolor="#930" strokecolor="#930"/>
                <v:roundrect id="AutoShape 354" o:spid="_x0000_s1049" style="position:absolute;left:9826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" filled="f" strokecolor="#930"/>
                <v:roundrect id="AutoShape 355" o:spid="_x0000_s1050" style="position:absolute;left:10236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" filled="f" fillcolor="#930" strokecolor="#930"/>
                <v:roundrect id="AutoShape 356" o:spid="_x0000_s1051" style="position:absolute;left:9642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" filled="f" fillcolor="#930" strokecolor="#930"/>
                <v:roundrect id="AutoShape 357" o:spid="_x0000_s1052" style="position:absolute;left:2101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" filled="f" strokecolor="#930"/>
                <v:roundrect id="AutoShape 358" o:spid="_x0000_s1053" style="position:absolute;left:2511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" filled="f" fillcolor="#930" strokecolor="#930"/>
                <v:roundrect id="AutoShape 359" o:spid="_x0000_s1054" style="position:absolute;left:1917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" filled="f" fillcolor="#930" strokecolor="#930"/>
                <v:roundrect id="AutoShape 360" o:spid="_x0000_s1055" style="position:absolute;left:3207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" filled="f" strokecolor="#930"/>
                <v:roundrect id="AutoShape 361" o:spid="_x0000_s1056" style="position:absolute;left:3617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" filled="f" fillcolor="#930" strokecolor="#930"/>
                <v:roundrect id="AutoShape 362" o:spid="_x0000_s1057" style="position:absolute;left:3023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" filled="f" fillcolor="#930" strokecolor="#930"/>
                <v:roundrect id="AutoShape 363" o:spid="_x0000_s1058" style="position:absolute;left:4317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" filled="f" strokecolor="#930"/>
                <v:roundrect id="AutoShape 364" o:spid="_x0000_s1059" style="position:absolute;left:4727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" filled="f" fillcolor="#930" strokecolor="#930"/>
                <v:roundrect id="AutoShape 365" o:spid="_x0000_s1060" style="position:absolute;left:4133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" filled="f" fillcolor="#930" strokecolor="#930"/>
                <v:roundrect id="AutoShape 366" o:spid="_x0000_s1061" style="position:absolute;left:5412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" filled="f" strokecolor="#930"/>
                <v:roundrect id="AutoShape 367" o:spid="_x0000_s1062" style="position:absolute;left:5822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" filled="f" fillcolor="#930" strokecolor="#930"/>
                <v:roundrect id="AutoShape 368" o:spid="_x0000_s1063" style="position:absolute;left:5228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" filled="f" fillcolor="#930" strokecolor="#930"/>
                <v:roundrect id="AutoShape 372" o:spid="_x0000_s1064" style="position:absolute;left:987;top:5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" filled="f" strokecolor="#930"/>
                <v:roundrect id="AutoShape 373" o:spid="_x0000_s1065" style="position:absolute;left:1397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" filled="f" fillcolor="#930" strokecolor="#930"/>
                <v:roundrect id="AutoShape 374" o:spid="_x0000_s1066" style="position:absolute;left:803;top:6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" filled="f" fillcolor="#930" strokecolor="#930"/>
                <w10:wrap anchorx="page" anchory="page"/>
              </v:group>
            </w:pict>
          </mc:Fallback>
        </mc:AlternateContent>
      </w:r>
    </w:p>
    <w:p w14:paraId="2263C5CC" w14:textId="77777777" w:rsidR="00AC7BFD" w:rsidRDefault="00AC7BFD"/>
    <w:p w14:paraId="68A7F5AE" w14:textId="77777777" w:rsidR="00AC7BFD" w:rsidRDefault="00AC7BFD"/>
    <w:p w14:paraId="0E88F47F" w14:textId="77777777" w:rsidR="00AC7BFD" w:rsidRDefault="00AC7BFD"/>
    <w:p w14:paraId="37186F46" w14:textId="77777777" w:rsidR="00AC7BFD" w:rsidRDefault="00AC7BFD"/>
    <w:p w14:paraId="3F71A0AE" w14:textId="77777777" w:rsidR="00AC7BFD" w:rsidRDefault="00AC7BFD"/>
    <w:p w14:paraId="052DFB4C" w14:textId="77777777" w:rsidR="00AC7BFD" w:rsidRDefault="00AC7BFD"/>
    <w:p w14:paraId="500E3C0B" w14:textId="77777777" w:rsidR="00AC7BFD" w:rsidRDefault="00AC7BFD"/>
    <w:p w14:paraId="4D225CFE" w14:textId="77777777" w:rsidR="00AC7BFD" w:rsidRDefault="00AC7BFD"/>
    <w:p w14:paraId="3A5664CD" w14:textId="77777777" w:rsidR="00AC7BFD" w:rsidRDefault="00AC7BFD"/>
    <w:p w14:paraId="1F65CEDD" w14:textId="77777777" w:rsidR="00AC7BFD" w:rsidRDefault="00AC7BFD"/>
    <w:p w14:paraId="1FBDA537" w14:textId="77777777" w:rsidR="00AC7BFD" w:rsidRDefault="00AC7BFD"/>
    <w:p w14:paraId="4977F9E9" w14:textId="77777777" w:rsidR="00AC7BFD" w:rsidRDefault="00AC7BFD"/>
    <w:p w14:paraId="1ABB2BB3" w14:textId="77777777" w:rsidR="00AC7BFD" w:rsidRDefault="00AC7BFD"/>
    <w:p w14:paraId="19883384" w14:textId="77777777" w:rsidR="00AC7BFD" w:rsidRDefault="00AC7BFD">
      <w:pPr>
        <w:rPr>
          <w:noProof/>
        </w:rPr>
      </w:pPr>
    </w:p>
    <w:p w14:paraId="192D1F5B" w14:textId="77777777" w:rsidR="00411B37" w:rsidRDefault="00812D59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AC1E90" wp14:editId="341D3DAD">
                <wp:simplePos x="0" y="0"/>
                <wp:positionH relativeFrom="page">
                  <wp:posOffset>7023735</wp:posOffset>
                </wp:positionH>
                <wp:positionV relativeFrom="page">
                  <wp:posOffset>6179185</wp:posOffset>
                </wp:positionV>
                <wp:extent cx="2560320" cy="1188720"/>
                <wp:effectExtent l="3810" t="0" r="0" b="4445"/>
                <wp:wrapNone/>
                <wp:docPr id="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BA5FF" w14:textId="77777777" w:rsidR="00AC7BFD" w:rsidRDefault="002A77BB">
                            <w:pPr>
                              <w:pStyle w:val="OrgInf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Strong Family Farm</w:t>
                            </w:r>
                          </w:p>
                          <w:p w14:paraId="50EC163B" w14:textId="77777777" w:rsidR="000C2D9A" w:rsidRDefault="002A77BB" w:rsidP="002A77BB">
                            <w:pPr>
                              <w:pStyle w:val="OrgInfo"/>
                              <w:jc w:val="center"/>
                            </w:pPr>
                            <w:r>
                              <w:t>274 West Street</w:t>
                            </w:r>
                          </w:p>
                          <w:p w14:paraId="0C1DB32C" w14:textId="77777777" w:rsidR="00AC7BFD" w:rsidRDefault="002A77BB">
                            <w:pPr>
                              <w:pStyle w:val="OrgInfo"/>
                              <w:jc w:val="center"/>
                            </w:pPr>
                            <w:r>
                              <w:t>Vernon, CT   06066</w:t>
                            </w:r>
                          </w:p>
                          <w:p w14:paraId="6A6F5B60" w14:textId="77777777" w:rsidR="00AC7BFD" w:rsidRDefault="00AC7BFD">
                            <w:pPr>
                              <w:pStyle w:val="OrgInfo"/>
                              <w:jc w:val="center"/>
                            </w:pPr>
                          </w:p>
                          <w:p w14:paraId="4D115B26" w14:textId="77777777" w:rsidR="00AC7BFD" w:rsidRDefault="00EC5293">
                            <w:pPr>
                              <w:pStyle w:val="OrgInfo"/>
                              <w:jc w:val="center"/>
                            </w:pPr>
                            <w:r>
                              <w:t xml:space="preserve">Phone: </w:t>
                            </w:r>
                            <w:r w:rsidR="002A77BB">
                              <w:t xml:space="preserve"> 860-874-9020</w:t>
                            </w:r>
                          </w:p>
                          <w:p w14:paraId="2DE2A283" w14:textId="77777777" w:rsidR="00AC7BFD" w:rsidRDefault="00AC7BFD">
                            <w:pPr>
                              <w:pStyle w:val="OrgInfo"/>
                              <w:jc w:val="center"/>
                            </w:pPr>
                          </w:p>
                          <w:p w14:paraId="6A815008" w14:textId="77777777" w:rsidR="00AC7BFD" w:rsidRDefault="00EC5293">
                            <w:pPr>
                              <w:pStyle w:val="OrgInfo"/>
                              <w:jc w:val="center"/>
                            </w:pPr>
                            <w:r>
                              <w:t>E</w:t>
                            </w:r>
                            <w:r w:rsidR="00CA68F1">
                              <w:t>-</w:t>
                            </w:r>
                            <w:r>
                              <w:t xml:space="preserve">mail: </w:t>
                            </w:r>
                            <w:hyperlink r:id="rId13" w:history="1">
                              <w:r w:rsidR="004203CC" w:rsidRPr="00282955">
                                <w:rPr>
                                  <w:rStyle w:val="Hyperlink"/>
                                </w:rPr>
                                <w:t>info@strongfarm.org</w:t>
                              </w:r>
                            </w:hyperlink>
                          </w:p>
                          <w:p w14:paraId="7DE837F1" w14:textId="77777777" w:rsidR="004203CC" w:rsidRDefault="004203CC">
                            <w:pPr>
                              <w:pStyle w:val="OrgInfo"/>
                              <w:jc w:val="center"/>
                            </w:pPr>
                            <w:r>
                              <w:t>http://www.strongfamilyfarm.org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C1E90" id="Text Box 187" o:spid="_x0000_s1042" type="#_x0000_t202" style="position:absolute;margin-left:553.05pt;margin-top:486.55pt;width:201.6pt;height:93.6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" filled="f" stroked="f">
                <v:textbox inset="0,0,0,0">
                  <w:txbxContent>
                    <w:p w14:paraId="630BA5FF" w14:textId="77777777" w:rsidR="00AC7BFD" w:rsidRDefault="002A77BB">
                      <w:pPr>
                        <w:pStyle w:val="OrgInf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Strong Family Farm</w:t>
                      </w:r>
                    </w:p>
                    <w:p w14:paraId="50EC163B" w14:textId="77777777" w:rsidR="000C2D9A" w:rsidRDefault="002A77BB" w:rsidP="002A77BB">
                      <w:pPr>
                        <w:pStyle w:val="OrgInfo"/>
                        <w:jc w:val="center"/>
                      </w:pPr>
                      <w:r>
                        <w:t>274 West Street</w:t>
                      </w:r>
                    </w:p>
                    <w:p w14:paraId="0C1DB32C" w14:textId="77777777" w:rsidR="00AC7BFD" w:rsidRDefault="002A77BB">
                      <w:pPr>
                        <w:pStyle w:val="OrgInfo"/>
                        <w:jc w:val="center"/>
                      </w:pPr>
                      <w:r>
                        <w:t>Vernon, CT   06066</w:t>
                      </w:r>
                    </w:p>
                    <w:p w14:paraId="6A6F5B60" w14:textId="77777777" w:rsidR="00AC7BFD" w:rsidRDefault="00AC7BFD">
                      <w:pPr>
                        <w:pStyle w:val="OrgInfo"/>
                        <w:jc w:val="center"/>
                      </w:pPr>
                    </w:p>
                    <w:p w14:paraId="4D115B26" w14:textId="77777777" w:rsidR="00AC7BFD" w:rsidRDefault="00EC5293">
                      <w:pPr>
                        <w:pStyle w:val="OrgInfo"/>
                        <w:jc w:val="center"/>
                      </w:pPr>
                      <w:r>
                        <w:t xml:space="preserve">Phone: </w:t>
                      </w:r>
                      <w:r w:rsidR="002A77BB">
                        <w:t xml:space="preserve"> 860-874-9020</w:t>
                      </w:r>
                    </w:p>
                    <w:p w14:paraId="2DE2A283" w14:textId="77777777" w:rsidR="00AC7BFD" w:rsidRDefault="00AC7BFD">
                      <w:pPr>
                        <w:pStyle w:val="OrgInfo"/>
                        <w:jc w:val="center"/>
                      </w:pPr>
                    </w:p>
                    <w:p w14:paraId="6A815008" w14:textId="77777777" w:rsidR="00AC7BFD" w:rsidRDefault="00EC5293">
                      <w:pPr>
                        <w:pStyle w:val="OrgInfo"/>
                        <w:jc w:val="center"/>
                      </w:pPr>
                      <w:r>
                        <w:t>E</w:t>
                      </w:r>
                      <w:r w:rsidR="00CA68F1">
                        <w:t>-</w:t>
                      </w:r>
                      <w:r>
                        <w:t xml:space="preserve">mail: </w:t>
                      </w:r>
                      <w:hyperlink r:id="rId14" w:history="1">
                        <w:r w:rsidR="004203CC" w:rsidRPr="00282955">
                          <w:rPr>
                            <w:rStyle w:val="Hyperlink"/>
                          </w:rPr>
                          <w:t>info@strongfarm.org</w:t>
                        </w:r>
                      </w:hyperlink>
                    </w:p>
                    <w:p w14:paraId="7DE837F1" w14:textId="77777777" w:rsidR="004203CC" w:rsidRDefault="004203CC">
                      <w:pPr>
                        <w:pStyle w:val="OrgInfo"/>
                        <w:jc w:val="center"/>
                      </w:pPr>
                      <w:r>
                        <w:t>http://www.strongfamilyfarm.org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3D4A3" wp14:editId="3991534C">
                <wp:simplePos x="0" y="0"/>
                <wp:positionH relativeFrom="page">
                  <wp:posOffset>7245350</wp:posOffset>
                </wp:positionH>
                <wp:positionV relativeFrom="page">
                  <wp:posOffset>6082665</wp:posOffset>
                </wp:positionV>
                <wp:extent cx="2171700" cy="1282700"/>
                <wp:effectExtent l="6350" t="5715" r="12700" b="6985"/>
                <wp:wrapNone/>
                <wp:docPr id="7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282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58A9C" id="AutoShape 309" o:spid="_x0000_s1026" style="position:absolute;margin-left:570.5pt;margin-top:478.95pt;width:171pt;height:10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" filled="f" strokecolor="#930">
                <w10:wrap anchorx="page" anchory="page"/>
              </v:roundrect>
            </w:pict>
          </mc:Fallback>
        </mc:AlternateContent>
      </w:r>
      <w:r>
        <w:rPr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355B89" wp14:editId="750550D6">
                <wp:simplePos x="0" y="0"/>
                <wp:positionH relativeFrom="page">
                  <wp:posOffset>7194550</wp:posOffset>
                </wp:positionH>
                <wp:positionV relativeFrom="page">
                  <wp:posOffset>6044565</wp:posOffset>
                </wp:positionV>
                <wp:extent cx="2171700" cy="1282700"/>
                <wp:effectExtent l="12700" t="5715" r="6350" b="6985"/>
                <wp:wrapNone/>
                <wp:docPr id="6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282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90DD8E" id="AutoShape 308" o:spid="_x0000_s1026" style="position:absolute;margin-left:566.5pt;margin-top:475.95pt;width:171pt;height:10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" filled="f" strokecolor="#930">
                <w10:wrap anchorx="page" anchory="page"/>
              </v:roundrect>
            </w:pict>
          </mc:Fallback>
        </mc:AlternateContent>
      </w:r>
    </w:p>
    <w:p w14:paraId="731895B6" w14:textId="77777777" w:rsidR="00411B37" w:rsidRPr="00411B37" w:rsidRDefault="00411B37" w:rsidP="00411B37"/>
    <w:p w14:paraId="1134550A" w14:textId="77777777" w:rsidR="00411B37" w:rsidRPr="00411B37" w:rsidRDefault="00411B37" w:rsidP="00411B37"/>
    <w:p w14:paraId="1FAF2618" w14:textId="77777777" w:rsidR="00411B37" w:rsidRPr="00411B37" w:rsidRDefault="00411B37" w:rsidP="00411B37"/>
    <w:p w14:paraId="1D5528CF" w14:textId="77777777" w:rsidR="00AC7BFD" w:rsidRPr="00411B37" w:rsidRDefault="00AC7BFD" w:rsidP="00411B37">
      <w:pPr>
        <w:tabs>
          <w:tab w:val="left" w:pos="12105"/>
        </w:tabs>
      </w:pPr>
    </w:p>
    <w:sectPr w:rsidR="00AC7BFD" w:rsidRPr="00411B37" w:rsidSect="00BD6ECC">
      <w:headerReference w:type="default" r:id="rId15"/>
      <w:pgSz w:w="15840" w:h="12240" w:orient="landscape"/>
      <w:pgMar w:top="1800" w:right="720" w:bottom="180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E378F" w14:textId="77777777" w:rsidR="00DC2411" w:rsidRDefault="00DC2411">
      <w:r>
        <w:separator/>
      </w:r>
    </w:p>
  </w:endnote>
  <w:endnote w:type="continuationSeparator" w:id="0">
    <w:p w14:paraId="06EB7690" w14:textId="77777777" w:rsidR="00DC2411" w:rsidRDefault="00DC2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7E4C" w14:textId="77777777" w:rsidR="00DC2411" w:rsidRDefault="00DC2411">
      <w:r>
        <w:separator/>
      </w:r>
    </w:p>
  </w:footnote>
  <w:footnote w:type="continuationSeparator" w:id="0">
    <w:p w14:paraId="1EBDD9E7" w14:textId="77777777" w:rsidR="00DC2411" w:rsidRDefault="00DC2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4004" w14:textId="77777777" w:rsidR="00EE7711" w:rsidRDefault="00EE7711">
    <w:pPr>
      <w:pStyle w:val="Header"/>
    </w:pPr>
  </w:p>
  <w:p w14:paraId="6D6DAFB1" w14:textId="77777777" w:rsidR="00EE7711" w:rsidRDefault="00EE77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91F6B"/>
    <w:multiLevelType w:val="hybridMultilevel"/>
    <w:tmpl w:val="9FAAD5D2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 w16cid:durableId="994803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505"/>
    <w:rsid w:val="00001DCA"/>
    <w:rsid w:val="00004E3F"/>
    <w:rsid w:val="00014A2C"/>
    <w:rsid w:val="000200DD"/>
    <w:rsid w:val="00032543"/>
    <w:rsid w:val="00063CD1"/>
    <w:rsid w:val="00074DFA"/>
    <w:rsid w:val="000B03D3"/>
    <w:rsid w:val="000B1396"/>
    <w:rsid w:val="000C2D9A"/>
    <w:rsid w:val="000C7A4B"/>
    <w:rsid w:val="000D317D"/>
    <w:rsid w:val="000D3965"/>
    <w:rsid w:val="000D3F0A"/>
    <w:rsid w:val="000E03CA"/>
    <w:rsid w:val="00105928"/>
    <w:rsid w:val="00113AAB"/>
    <w:rsid w:val="00116A07"/>
    <w:rsid w:val="00127DC3"/>
    <w:rsid w:val="00151D7E"/>
    <w:rsid w:val="00184FEE"/>
    <w:rsid w:val="0019493E"/>
    <w:rsid w:val="001B6BCC"/>
    <w:rsid w:val="001B7F40"/>
    <w:rsid w:val="001D500D"/>
    <w:rsid w:val="001F45CA"/>
    <w:rsid w:val="00253133"/>
    <w:rsid w:val="00253A66"/>
    <w:rsid w:val="002676F4"/>
    <w:rsid w:val="002A77BB"/>
    <w:rsid w:val="002B474B"/>
    <w:rsid w:val="002D133F"/>
    <w:rsid w:val="002D6C00"/>
    <w:rsid w:val="002F78FE"/>
    <w:rsid w:val="00300C54"/>
    <w:rsid w:val="00316978"/>
    <w:rsid w:val="00332658"/>
    <w:rsid w:val="003474D8"/>
    <w:rsid w:val="00351B8F"/>
    <w:rsid w:val="00351F1B"/>
    <w:rsid w:val="00353C58"/>
    <w:rsid w:val="00363247"/>
    <w:rsid w:val="003869C2"/>
    <w:rsid w:val="003B7640"/>
    <w:rsid w:val="003D4157"/>
    <w:rsid w:val="003D67D9"/>
    <w:rsid w:val="003D701B"/>
    <w:rsid w:val="00411856"/>
    <w:rsid w:val="00411B37"/>
    <w:rsid w:val="004203CC"/>
    <w:rsid w:val="00437266"/>
    <w:rsid w:val="00450013"/>
    <w:rsid w:val="00472D2B"/>
    <w:rsid w:val="004875DD"/>
    <w:rsid w:val="00492534"/>
    <w:rsid w:val="0049653E"/>
    <w:rsid w:val="004A4051"/>
    <w:rsid w:val="004B23D1"/>
    <w:rsid w:val="005460A8"/>
    <w:rsid w:val="00547C02"/>
    <w:rsid w:val="00555505"/>
    <w:rsid w:val="0055570A"/>
    <w:rsid w:val="005606C4"/>
    <w:rsid w:val="00566448"/>
    <w:rsid w:val="00577CB0"/>
    <w:rsid w:val="00592B27"/>
    <w:rsid w:val="00596234"/>
    <w:rsid w:val="005A3978"/>
    <w:rsid w:val="005B056B"/>
    <w:rsid w:val="005B4C45"/>
    <w:rsid w:val="005C560C"/>
    <w:rsid w:val="005F00DF"/>
    <w:rsid w:val="005F269A"/>
    <w:rsid w:val="00621258"/>
    <w:rsid w:val="006245B1"/>
    <w:rsid w:val="00643B54"/>
    <w:rsid w:val="00657A51"/>
    <w:rsid w:val="006B3462"/>
    <w:rsid w:val="006B7CAB"/>
    <w:rsid w:val="006E1388"/>
    <w:rsid w:val="006F192E"/>
    <w:rsid w:val="00706982"/>
    <w:rsid w:val="0071319D"/>
    <w:rsid w:val="0071380D"/>
    <w:rsid w:val="007269AF"/>
    <w:rsid w:val="007635F9"/>
    <w:rsid w:val="00767C75"/>
    <w:rsid w:val="007772A7"/>
    <w:rsid w:val="0078572B"/>
    <w:rsid w:val="007859C6"/>
    <w:rsid w:val="00795F85"/>
    <w:rsid w:val="00796590"/>
    <w:rsid w:val="007A5995"/>
    <w:rsid w:val="007A7035"/>
    <w:rsid w:val="007C38E9"/>
    <w:rsid w:val="007C4E5C"/>
    <w:rsid w:val="007D3609"/>
    <w:rsid w:val="00812D59"/>
    <w:rsid w:val="0082164D"/>
    <w:rsid w:val="00826D29"/>
    <w:rsid w:val="00844457"/>
    <w:rsid w:val="00856BAD"/>
    <w:rsid w:val="008638AD"/>
    <w:rsid w:val="00867329"/>
    <w:rsid w:val="00877604"/>
    <w:rsid w:val="00893B97"/>
    <w:rsid w:val="00897087"/>
    <w:rsid w:val="008A1EFE"/>
    <w:rsid w:val="008B0039"/>
    <w:rsid w:val="008D1097"/>
    <w:rsid w:val="008D122B"/>
    <w:rsid w:val="008E1F6B"/>
    <w:rsid w:val="008E5832"/>
    <w:rsid w:val="008E7878"/>
    <w:rsid w:val="008F45B3"/>
    <w:rsid w:val="009504CC"/>
    <w:rsid w:val="00956369"/>
    <w:rsid w:val="00961C0A"/>
    <w:rsid w:val="00963B26"/>
    <w:rsid w:val="00965FC5"/>
    <w:rsid w:val="00977F1C"/>
    <w:rsid w:val="0098160E"/>
    <w:rsid w:val="009953ED"/>
    <w:rsid w:val="009A4458"/>
    <w:rsid w:val="009A7491"/>
    <w:rsid w:val="009C0C63"/>
    <w:rsid w:val="009E13B2"/>
    <w:rsid w:val="009E2D16"/>
    <w:rsid w:val="00A05216"/>
    <w:rsid w:val="00A2307F"/>
    <w:rsid w:val="00A31288"/>
    <w:rsid w:val="00A428BE"/>
    <w:rsid w:val="00A46A65"/>
    <w:rsid w:val="00A86262"/>
    <w:rsid w:val="00A91775"/>
    <w:rsid w:val="00A95A26"/>
    <w:rsid w:val="00A96C3B"/>
    <w:rsid w:val="00AB4E9E"/>
    <w:rsid w:val="00AC7BFD"/>
    <w:rsid w:val="00AE3F96"/>
    <w:rsid w:val="00AE482C"/>
    <w:rsid w:val="00AF4D29"/>
    <w:rsid w:val="00AF738E"/>
    <w:rsid w:val="00AF76D8"/>
    <w:rsid w:val="00B02912"/>
    <w:rsid w:val="00B02BFA"/>
    <w:rsid w:val="00B10E3E"/>
    <w:rsid w:val="00B1628C"/>
    <w:rsid w:val="00B62C41"/>
    <w:rsid w:val="00B731B8"/>
    <w:rsid w:val="00B907AA"/>
    <w:rsid w:val="00B916C9"/>
    <w:rsid w:val="00BA3AFE"/>
    <w:rsid w:val="00BB6056"/>
    <w:rsid w:val="00BD0760"/>
    <w:rsid w:val="00BD6ECC"/>
    <w:rsid w:val="00BD7BDB"/>
    <w:rsid w:val="00BF1536"/>
    <w:rsid w:val="00C0295B"/>
    <w:rsid w:val="00C11FC9"/>
    <w:rsid w:val="00C2025E"/>
    <w:rsid w:val="00C40F86"/>
    <w:rsid w:val="00C72E98"/>
    <w:rsid w:val="00C86EBB"/>
    <w:rsid w:val="00CA68F1"/>
    <w:rsid w:val="00CC5425"/>
    <w:rsid w:val="00CE5FB3"/>
    <w:rsid w:val="00CF1F35"/>
    <w:rsid w:val="00CF2544"/>
    <w:rsid w:val="00D04386"/>
    <w:rsid w:val="00D114EB"/>
    <w:rsid w:val="00D4073D"/>
    <w:rsid w:val="00D469E7"/>
    <w:rsid w:val="00D5041F"/>
    <w:rsid w:val="00D6163A"/>
    <w:rsid w:val="00D75389"/>
    <w:rsid w:val="00D90CB2"/>
    <w:rsid w:val="00D943E6"/>
    <w:rsid w:val="00DA1FCE"/>
    <w:rsid w:val="00DC2411"/>
    <w:rsid w:val="00DD6258"/>
    <w:rsid w:val="00DE1450"/>
    <w:rsid w:val="00E05EF5"/>
    <w:rsid w:val="00E25AF4"/>
    <w:rsid w:val="00E374B2"/>
    <w:rsid w:val="00E60E28"/>
    <w:rsid w:val="00E7504B"/>
    <w:rsid w:val="00EB56DC"/>
    <w:rsid w:val="00EC5293"/>
    <w:rsid w:val="00EC5492"/>
    <w:rsid w:val="00ED242A"/>
    <w:rsid w:val="00EE28B3"/>
    <w:rsid w:val="00EE70B7"/>
    <w:rsid w:val="00EE7711"/>
    <w:rsid w:val="00EF00EC"/>
    <w:rsid w:val="00F20B86"/>
    <w:rsid w:val="00F411D8"/>
    <w:rsid w:val="00F412D9"/>
    <w:rsid w:val="00F72105"/>
    <w:rsid w:val="00F85110"/>
    <w:rsid w:val="00FA7C52"/>
    <w:rsid w:val="00FE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36704F"/>
  <w15:docId w15:val="{25B4AE62-E436-4C75-8D22-8FF55FA6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qFormat/>
    <w:rsid w:val="007A7035"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qFormat/>
    <w:rsid w:val="007A7035"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qFormat/>
    <w:rsid w:val="007A7035"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rsid w:val="007A7035"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869C2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rsid w:val="007A7035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rsid w:val="007A7035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rsid w:val="007A7035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rsid w:val="007A7035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rsid w:val="007A7035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link w:val="BodyTextChar"/>
    <w:rsid w:val="007A7035"/>
    <w:pPr>
      <w:spacing w:after="120" w:line="280" w:lineRule="atLeast"/>
    </w:pPr>
    <w:rPr>
      <w:rFonts w:eastAsia="Times New Roman"/>
      <w:sz w:val="19"/>
    </w:rPr>
  </w:style>
  <w:style w:type="paragraph" w:customStyle="1" w:styleId="Contact">
    <w:name w:val="Contact"/>
    <w:basedOn w:val="Normal"/>
    <w:rsid w:val="007A7035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rsid w:val="007A7035"/>
    <w:rPr>
      <w:rFonts w:eastAsia="Times New Roman"/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EE77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711"/>
    <w:rPr>
      <w:rFonts w:ascii="Trebuchet MS" w:hAnsi="Trebuchet M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E7711"/>
    <w:rPr>
      <w:rFonts w:ascii="Trebuchet MS" w:hAnsi="Trebuchet M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7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11"/>
    <w:rPr>
      <w:rFonts w:ascii="Tahoma" w:hAnsi="Tahoma" w:cs="Tahoma"/>
      <w:sz w:val="16"/>
      <w:szCs w:val="16"/>
    </w:rPr>
  </w:style>
  <w:style w:type="paragraph" w:customStyle="1" w:styleId="bodytext0">
    <w:name w:val="bodytext"/>
    <w:rsid w:val="00897087"/>
    <w:pPr>
      <w:spacing w:after="120"/>
    </w:pPr>
    <w:rPr>
      <w:rFonts w:ascii="Arial" w:eastAsia="Times New Roman" w:hAnsi="Arial"/>
      <w:color w:val="000000"/>
      <w:kern w:val="28"/>
    </w:rPr>
  </w:style>
  <w:style w:type="paragraph" w:styleId="ListParagraph">
    <w:name w:val="List Paragraph"/>
    <w:basedOn w:val="Normal"/>
    <w:uiPriority w:val="34"/>
    <w:qFormat/>
    <w:rsid w:val="00AF738E"/>
    <w:pPr>
      <w:ind w:left="720"/>
      <w:contextualSpacing/>
    </w:pPr>
  </w:style>
  <w:style w:type="paragraph" w:customStyle="1" w:styleId="Caption1">
    <w:name w:val="Caption1"/>
    <w:basedOn w:val="Normal"/>
    <w:rsid w:val="00AF738E"/>
    <w:pPr>
      <w:jc w:val="center"/>
    </w:pPr>
    <w:rPr>
      <w:rFonts w:ascii="Arial" w:eastAsia="Times New Roman" w:hAnsi="Arial" w:cs="Arial"/>
      <w:color w:val="000000"/>
      <w:kern w:val="2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57A51"/>
    <w:rPr>
      <w:rFonts w:ascii="Trebuchet MS" w:eastAsia="Times New Roman" w:hAnsi="Trebuchet MS"/>
      <w:sz w:val="19"/>
      <w:szCs w:val="24"/>
    </w:rPr>
  </w:style>
  <w:style w:type="character" w:styleId="Hyperlink">
    <w:name w:val="Hyperlink"/>
    <w:basedOn w:val="DefaultParagraphFont"/>
    <w:uiPriority w:val="99"/>
    <w:unhideWhenUsed/>
    <w:rsid w:val="004203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1F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strongfarm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nfo@strongfarm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y\AppData\Roaming\Microsoft\Templates\Event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brochure</Template>
  <TotalTime>16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</dc:creator>
  <cp:lastModifiedBy>Nancy Strong</cp:lastModifiedBy>
  <cp:revision>3</cp:revision>
  <cp:lastPrinted>2026-02-19T13:53:00Z</cp:lastPrinted>
  <dcterms:created xsi:type="dcterms:W3CDTF">2026-02-19T13:53:00Z</dcterms:created>
  <dcterms:modified xsi:type="dcterms:W3CDTF">2026-02-19T13:54:00Z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TC010178201033</vt:lpwstr>
  </property>
</Properties>
</file>